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3AB5DAC" w14:textId="217A80EB" w:rsidR="006C49DF" w:rsidRDefault="00651C54" w:rsidP="004805CD">
      <w:pPr>
        <w:pStyle w:val="Subtitle"/>
        <w:jc w:val="left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4DDFFD6" wp14:editId="181C30C9">
                <wp:simplePos x="0" y="0"/>
                <wp:positionH relativeFrom="column">
                  <wp:posOffset>-2539365</wp:posOffset>
                </wp:positionH>
                <wp:positionV relativeFrom="paragraph">
                  <wp:posOffset>424815</wp:posOffset>
                </wp:positionV>
                <wp:extent cx="4001135" cy="3075940"/>
                <wp:effectExtent l="0" t="0" r="18415" b="1016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1135" cy="30759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33D6AAE2" w14:textId="5422E2C0" w:rsidR="00F977F1" w:rsidRDefault="00F94DD0">
                            <w:bookmarkStart w:id="0" w:name="_GoBack"/>
                            <w:r>
                              <w:t>Welcome to the April edition of Sunnylands News</w:t>
                            </w:r>
                            <w:r w:rsidR="002B4D9B">
                              <w:t xml:space="preserve">.  </w:t>
                            </w:r>
                          </w:p>
                          <w:p w14:paraId="1ED2678C" w14:textId="2D243495" w:rsidR="00D669A6" w:rsidRDefault="00D669A6">
                            <w:r>
                              <w:t xml:space="preserve">Third term in school means a mixture of outside sports, </w:t>
                            </w:r>
                            <w:r w:rsidR="004A45C7">
                              <w:t>Sports Day, exams and much more.  Please see the key dates for the term ahead below.</w:t>
                            </w:r>
                          </w:p>
                          <w:p w14:paraId="4EA578F1" w14:textId="5C1D67F6" w:rsidR="003B7FA5" w:rsidRDefault="004A45C7">
                            <w:r>
                              <w:t xml:space="preserve">Work continues at the front of school to improve access, not much seemed to happen over the Easter season.  In the </w:t>
                            </w:r>
                            <w:r w:rsidR="003B7FA5">
                              <w:t>meantime,</w:t>
                            </w:r>
                            <w:r>
                              <w:t xml:space="preserve"> if P1-3 parents </w:t>
                            </w:r>
                            <w:r w:rsidR="0017332C">
                              <w:t xml:space="preserve">could continue to use the same dropping off and picking up arrangements as before Easter. </w:t>
                            </w:r>
                          </w:p>
                          <w:p w14:paraId="2BE9385E" w14:textId="35F85757" w:rsidR="004A45C7" w:rsidRPr="004275C2" w:rsidRDefault="0017332C">
                            <w:r>
                              <w:t xml:space="preserve"> </w:t>
                            </w:r>
                            <w:r w:rsidR="003B7FA5">
                              <w:t xml:space="preserve">Before the holidays, the pupils had a fabulous time at the Easter Ball, with special thanks to the PTA for organising and for Mrs Curry for leading the games at the P1-4 ball.  Justin Waite and Kylie </w:t>
                            </w:r>
                            <w:proofErr w:type="spellStart"/>
                            <w:r w:rsidR="003B7FA5">
                              <w:t>Lyttle</w:t>
                            </w:r>
                            <w:proofErr w:type="spellEnd"/>
                            <w:r w:rsidR="003B7FA5">
                              <w:t xml:space="preserve"> were voted by their classmates to be the 2017 King and Queen of the Easter Ball.  Congratulations to them.  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8" o:spid="_x0000_s1026" type="#_x0000_t202" style="position:absolute;margin-left:-199.95pt;margin-top:33.45pt;width:315.05pt;height:242.2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" filled="f" strokeweight=".5pt">
                <v:textbox>
                  <w:txbxContent>
                    <w:p w14:paraId="33D6AAE2" w14:textId="5422E2C0" w:rsidR="00F977F1" w:rsidRDefault="00F94DD0">
                      <w:bookmarkStart w:id="1" w:name="_GoBack"/>
                      <w:r>
                        <w:t>Welcome to the April edition of Sunnylands News</w:t>
                      </w:r>
                      <w:r w:rsidR="002B4D9B">
                        <w:t xml:space="preserve">.  </w:t>
                      </w:r>
                    </w:p>
                    <w:p w14:paraId="1ED2678C" w14:textId="2D243495" w:rsidR="00D669A6" w:rsidRDefault="00D669A6">
                      <w:r>
                        <w:t xml:space="preserve">Third term in school means a mixture of outside sports, </w:t>
                      </w:r>
                      <w:r w:rsidR="004A45C7">
                        <w:t>Sports Day, exams and much more.  Please see the key dates for the term ahead below.</w:t>
                      </w:r>
                    </w:p>
                    <w:p w14:paraId="4EA578F1" w14:textId="5C1D67F6" w:rsidR="003B7FA5" w:rsidRDefault="004A45C7">
                      <w:r>
                        <w:t xml:space="preserve">Work continues at the front of school to improve access, not much seemed to happen over the Easter season.  In the </w:t>
                      </w:r>
                      <w:r w:rsidR="003B7FA5">
                        <w:t>meantime,</w:t>
                      </w:r>
                      <w:r>
                        <w:t xml:space="preserve"> if P1-3 parents </w:t>
                      </w:r>
                      <w:r w:rsidR="0017332C">
                        <w:t xml:space="preserve">could continue to use the same dropping off and picking up arrangements as before Easter. </w:t>
                      </w:r>
                    </w:p>
                    <w:p w14:paraId="2BE9385E" w14:textId="35F85757" w:rsidR="004A45C7" w:rsidRPr="004275C2" w:rsidRDefault="0017332C">
                      <w:r>
                        <w:t xml:space="preserve"> </w:t>
                      </w:r>
                      <w:r w:rsidR="003B7FA5">
                        <w:t xml:space="preserve">Before the holidays, the pupils had a fabulous time at the Easter Ball, with special thanks to the PTA for organising and for Mrs Curry for leading the games at the P1-4 ball.  Justin Waite and Kylie </w:t>
                      </w:r>
                      <w:proofErr w:type="spellStart"/>
                      <w:r w:rsidR="003B7FA5">
                        <w:t>Lyttle</w:t>
                      </w:r>
                      <w:proofErr w:type="spellEnd"/>
                      <w:r w:rsidR="003B7FA5">
                        <w:t xml:space="preserve"> were voted by their classmates to be the 2017 King and Queen of the Easter Ball.  Congratulations to them.  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667702">
        <w:rPr>
          <w:noProof/>
          <w:lang w:val="en-GB" w:eastAsia="en-GB"/>
        </w:rPr>
        <w:drawing>
          <wp:anchor distT="0" distB="0" distL="114300" distR="114300" simplePos="0" relativeHeight="251739136" behindDoc="0" locked="0" layoutInCell="1" allowOverlap="1" wp14:anchorId="1AA4DC89" wp14:editId="0CC8DEAD">
            <wp:simplePos x="0" y="0"/>
            <wp:positionH relativeFrom="page">
              <wp:posOffset>4460240</wp:posOffset>
            </wp:positionH>
            <wp:positionV relativeFrom="page">
              <wp:posOffset>5924550</wp:posOffset>
            </wp:positionV>
            <wp:extent cx="1483360" cy="1112520"/>
            <wp:effectExtent l="185420" t="138430" r="283210" b="168910"/>
            <wp:wrapThrough wrapText="bothSides">
              <wp:wrapPolygon edited="0">
                <wp:start x="-2016" y="4118"/>
                <wp:lineTo x="-1461" y="25200"/>
                <wp:lineTo x="2977" y="25200"/>
                <wp:lineTo x="11854" y="23351"/>
                <wp:lineTo x="21008" y="21871"/>
                <wp:lineTo x="23782" y="20392"/>
                <wp:lineTo x="23782" y="14104"/>
                <wp:lineTo x="23227" y="13734"/>
                <wp:lineTo x="20731" y="-5129"/>
                <wp:lineTo x="11854" y="-2910"/>
                <wp:lineTo x="7416" y="-2170"/>
                <wp:lineTo x="-2016" y="49"/>
                <wp:lineTo x="-2016" y="4118"/>
              </wp:wrapPolygon>
            </wp:wrapThrough>
            <wp:docPr id="13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laceholder-base---neutral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83360" cy="11125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0F1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6F38959" wp14:editId="02DC69D5">
                <wp:simplePos x="0" y="0"/>
                <wp:positionH relativeFrom="column">
                  <wp:posOffset>3595370</wp:posOffset>
                </wp:positionH>
                <wp:positionV relativeFrom="paragraph">
                  <wp:posOffset>7176770</wp:posOffset>
                </wp:positionV>
                <wp:extent cx="3438525" cy="2270760"/>
                <wp:effectExtent l="0" t="0" r="0" b="0"/>
                <wp:wrapSquare wrapText="bothSides"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2270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B921E5" w14:textId="77777777" w:rsidR="00560F1C" w:rsidRDefault="00560F1C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Our Marathon Team</w:t>
                            </w:r>
                          </w:p>
                          <w:p w14:paraId="6D95AA77" w14:textId="3B325853" w:rsidR="00560F1C" w:rsidRDefault="00560F1C">
                            <w:r>
                              <w:t xml:space="preserve">Some of our staff </w:t>
                            </w:r>
                            <w:proofErr w:type="gramStart"/>
                            <w:r>
                              <w:t>are</w:t>
                            </w:r>
                            <w:proofErr w:type="gramEnd"/>
                            <w:r>
                              <w:t xml:space="preserve"> running the Belfast Marathon as a relay team on 1</w:t>
                            </w:r>
                            <w:r w:rsidRPr="00560F1C">
                              <w:rPr>
                                <w:vertAlign w:val="superscript"/>
                              </w:rPr>
                              <w:t>st</w:t>
                            </w:r>
                            <w:r>
                              <w:t xml:space="preserve"> May to raise money for Autism NI</w:t>
                            </w:r>
                            <w:r w:rsidR="00B56411">
                              <w:t xml:space="preserve"> and school fund</w:t>
                            </w:r>
                            <w:r>
                              <w:t>.</w:t>
                            </w:r>
                            <w:r w:rsidR="00B56411">
                              <w:t xml:space="preserve"> If you would like to donate, please send money into the school office.</w:t>
                            </w:r>
                            <w:r>
                              <w:t xml:space="preserve"> They have been training hard and are ready to rock! Any support is greatly appreciated</w:t>
                            </w:r>
                            <w:r w:rsidR="00667702">
                              <w:t xml:space="preserve"> </w:t>
                            </w:r>
                            <w:r>
                              <w:t xml:space="preserve">and we wish them all the </w:t>
                            </w:r>
                            <w:r w:rsidR="00667702">
                              <w:t>best!</w:t>
                            </w:r>
                          </w:p>
                          <w:p w14:paraId="151D0AFF" w14:textId="036A8BCC" w:rsidR="00667702" w:rsidRDefault="00667702">
                            <w:r>
                              <w:rPr>
                                <w:rFonts w:ascii="Arial" w:hAnsi="Arial" w:cs="Arial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981C93B" wp14:editId="5DA58D1D">
                                  <wp:extent cx="1463490" cy="594139"/>
                                  <wp:effectExtent l="0" t="0" r="3810" b="0"/>
                                  <wp:docPr id="16" name="Picture 16" descr="Image result for autism n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Image result for autism ni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2409" cy="597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4C8CE3B" w14:textId="6777D5CC" w:rsidR="00667702" w:rsidRPr="00560F1C" w:rsidRDefault="00667702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26" type="#_x0000_t202" style="position:absolute;margin-left:283.1pt;margin-top:565.1pt;width:270.75pt;height:178.8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" filled="f" stroked="f">
                <v:textbox>
                  <w:txbxContent>
                    <w:p w14:paraId="62B921E5" w14:textId="77777777" w:rsidR="00560F1C" w:rsidRDefault="00560F1C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Our Marathon Team</w:t>
                      </w:r>
                    </w:p>
                    <w:p w14:paraId="6D95AA77" w14:textId="3B325853" w:rsidR="00560F1C" w:rsidRDefault="00560F1C">
                      <w:r>
                        <w:t xml:space="preserve">Some of our staff </w:t>
                      </w:r>
                      <w:proofErr w:type="gramStart"/>
                      <w:r>
                        <w:t>are</w:t>
                      </w:r>
                      <w:proofErr w:type="gramEnd"/>
                      <w:r>
                        <w:t xml:space="preserve"> running the Belfast Marathon as a relay team on 1</w:t>
                      </w:r>
                      <w:r w:rsidRPr="00560F1C">
                        <w:rPr>
                          <w:vertAlign w:val="superscript"/>
                        </w:rPr>
                        <w:t>st</w:t>
                      </w:r>
                      <w:r>
                        <w:t xml:space="preserve"> May to raise money for Autism NI</w:t>
                      </w:r>
                      <w:r w:rsidR="00B56411">
                        <w:t xml:space="preserve"> and school fund</w:t>
                      </w:r>
                      <w:r>
                        <w:t>.</w:t>
                      </w:r>
                      <w:r w:rsidR="00B56411">
                        <w:t xml:space="preserve"> If you would like to donate, please send money into the school office.</w:t>
                      </w:r>
                      <w:r>
                        <w:t xml:space="preserve"> They have been training hard and are ready to rock! Any support is greatly appreciated</w:t>
                      </w:r>
                      <w:r w:rsidR="00667702">
                        <w:t xml:space="preserve"> </w:t>
                      </w:r>
                      <w:r>
                        <w:t xml:space="preserve">and we wish them all the </w:t>
                      </w:r>
                      <w:r w:rsidR="00667702">
                        <w:t>best!</w:t>
                      </w:r>
                    </w:p>
                    <w:p w14:paraId="151D0AFF" w14:textId="036A8BCC" w:rsidR="00667702" w:rsidRDefault="00667702">
                      <w:r>
                        <w:rPr>
                          <w:rFonts w:ascii="Arial" w:hAnsi="Arial" w:cs="Arial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2981C93B" wp14:editId="5DA58D1D">
                            <wp:extent cx="1463490" cy="594139"/>
                            <wp:effectExtent l="0" t="0" r="3810" b="0"/>
                            <wp:docPr id="16" name="Picture 16" descr="Image result for autism n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Image result for autism ni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72409" cy="5977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Start w:id="1" w:name="_GoBack"/>
                      <w:bookmarkEnd w:id="1"/>
                    </w:p>
                    <w:p w14:paraId="04C8CE3B" w14:textId="6777D5CC" w:rsidR="00667702" w:rsidRPr="00560F1C" w:rsidRDefault="00667702">
                      <w:pPr>
                        <w:rPr>
                          <w:b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F91BDB">
        <w:rPr>
          <w:noProof/>
          <w:lang w:val="en-GB" w:eastAsia="en-GB"/>
        </w:rPr>
        <w:drawing>
          <wp:anchor distT="0" distB="0" distL="114300" distR="114300" simplePos="0" relativeHeight="251706368" behindDoc="0" locked="0" layoutInCell="1" allowOverlap="1" wp14:anchorId="3BE4D61F" wp14:editId="5DB2DF07">
            <wp:simplePos x="0" y="0"/>
            <wp:positionH relativeFrom="page">
              <wp:posOffset>347980</wp:posOffset>
            </wp:positionH>
            <wp:positionV relativeFrom="page">
              <wp:posOffset>1421765</wp:posOffset>
            </wp:positionV>
            <wp:extent cx="1210310" cy="907415"/>
            <wp:effectExtent l="114300" t="152400" r="199390" b="197485"/>
            <wp:wrapThrough wrapText="bothSides">
              <wp:wrapPolygon edited="0">
                <wp:start x="-2625" y="-865"/>
                <wp:lineTo x="-3521" y="252"/>
                <wp:lineTo x="-860" y="21727"/>
                <wp:lineTo x="20321" y="23034"/>
                <wp:lineTo x="20768" y="23855"/>
                <wp:lineTo x="25128" y="22894"/>
                <wp:lineTo x="24968" y="16035"/>
                <wp:lineTo x="23200" y="-3798"/>
                <wp:lineTo x="17612" y="-4405"/>
                <wp:lineTo x="58" y="-1456"/>
                <wp:lineTo x="-2625" y="-865"/>
              </wp:wrapPolygon>
            </wp:wrapThrough>
            <wp:docPr id="6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laceholder-base---neutral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62877">
                      <a:off x="0" y="0"/>
                      <a:ext cx="1210310" cy="9074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1BDB">
        <w:rPr>
          <w:noProof/>
          <w:lang w:val="en-GB" w:eastAsia="en-GB"/>
        </w:rPr>
        <w:drawing>
          <wp:anchor distT="0" distB="0" distL="114300" distR="114300" simplePos="0" relativeHeight="251666432" behindDoc="0" locked="0" layoutInCell="1" allowOverlap="1" wp14:anchorId="46F15571" wp14:editId="7EA38EEB">
            <wp:simplePos x="0" y="0"/>
            <wp:positionH relativeFrom="page">
              <wp:posOffset>5705475</wp:posOffset>
            </wp:positionH>
            <wp:positionV relativeFrom="page">
              <wp:posOffset>1083310</wp:posOffset>
            </wp:positionV>
            <wp:extent cx="1348740" cy="1011555"/>
            <wp:effectExtent l="114300" t="171450" r="213360" b="245745"/>
            <wp:wrapThrough wrapText="bothSides">
              <wp:wrapPolygon edited="0">
                <wp:start x="-2214" y="-481"/>
                <wp:lineTo x="-3292" y="636"/>
                <wp:lineTo x="-722" y="19863"/>
                <wp:lineTo x="9209" y="23855"/>
                <wp:lineTo x="9508" y="23775"/>
                <wp:lineTo x="22731" y="22743"/>
                <wp:lineTo x="23150" y="23461"/>
                <wp:lineTo x="24646" y="23062"/>
                <wp:lineTo x="25065" y="19632"/>
                <wp:lineTo x="22677" y="-4621"/>
                <wp:lineTo x="17352" y="-4862"/>
                <wp:lineTo x="179" y="-1118"/>
                <wp:lineTo x="-2214" y="-481"/>
              </wp:wrapPolygon>
            </wp:wrapThrough>
            <wp:docPr id="8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laceholder-base---neutral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677725">
                      <a:off x="0" y="0"/>
                      <a:ext cx="1348740" cy="10115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1BDB">
        <w:rPr>
          <w:noProof/>
          <w:lang w:val="en-GB" w:eastAsia="en-GB"/>
        </w:rPr>
        <w:drawing>
          <wp:anchor distT="0" distB="0" distL="114300" distR="114300" simplePos="0" relativeHeight="251668480" behindDoc="0" locked="0" layoutInCell="1" allowOverlap="1" wp14:anchorId="2D48D099" wp14:editId="472D7961">
            <wp:simplePos x="0" y="0"/>
            <wp:positionH relativeFrom="page">
              <wp:posOffset>1866265</wp:posOffset>
            </wp:positionH>
            <wp:positionV relativeFrom="page">
              <wp:posOffset>1131570</wp:posOffset>
            </wp:positionV>
            <wp:extent cx="1546860" cy="1160145"/>
            <wp:effectExtent l="212407" t="130493" r="265748" b="170497"/>
            <wp:wrapThrough wrapText="bothSides">
              <wp:wrapPolygon edited="0">
                <wp:start x="-1822" y="4274"/>
                <wp:lineTo x="-1290" y="25555"/>
                <wp:lineTo x="7222" y="24136"/>
                <wp:lineTo x="15734" y="22363"/>
                <wp:lineTo x="20257" y="22008"/>
                <wp:lineTo x="23715" y="20234"/>
                <wp:lineTo x="23715" y="14560"/>
                <wp:lineTo x="23183" y="14205"/>
                <wp:lineTo x="19991" y="-4593"/>
                <wp:lineTo x="15734" y="-3884"/>
                <wp:lineTo x="7222" y="-1756"/>
                <wp:lineTo x="-1822" y="18"/>
                <wp:lineTo x="-1822" y="4274"/>
              </wp:wrapPolygon>
            </wp:wrapThrough>
            <wp:docPr id="7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laceholder-base---neutral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46860" cy="11601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484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48C502C" wp14:editId="048F6707">
                <wp:simplePos x="0" y="0"/>
                <wp:positionH relativeFrom="column">
                  <wp:posOffset>3937000</wp:posOffset>
                </wp:positionH>
                <wp:positionV relativeFrom="paragraph">
                  <wp:posOffset>2406650</wp:posOffset>
                </wp:positionV>
                <wp:extent cx="2971800" cy="3082290"/>
                <wp:effectExtent l="0" t="0" r="0" b="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3082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6B19D5" w14:textId="2867D985" w:rsidR="00382095" w:rsidRDefault="001237DE" w:rsidP="00EC434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Office Staff</w:t>
                            </w:r>
                          </w:p>
                          <w:p w14:paraId="068F63BF" w14:textId="56FAA517" w:rsidR="00A125C9" w:rsidRDefault="00E47F4C" w:rsidP="00EC434C">
                            <w:r>
                              <w:t>We welcome Mrs Cooper to our office team</w:t>
                            </w:r>
                            <w:r w:rsidR="00B17DF8">
                              <w:t>, who has been brought to the school by the Board of G</w:t>
                            </w:r>
                            <w:r w:rsidR="00292D8A">
                              <w:t>overnors as a longer term school secretary</w:t>
                            </w:r>
                            <w:r>
                              <w:t xml:space="preserve">.  Mrs Cooper will be </w:t>
                            </w:r>
                            <w:r w:rsidR="004D2461">
                              <w:t xml:space="preserve">the first point of contact when phoning or visiting the school. </w:t>
                            </w:r>
                          </w:p>
                          <w:p w14:paraId="689C40CA" w14:textId="7C5F81F4" w:rsidR="004C73D7" w:rsidRDefault="00CE525D" w:rsidP="00EC434C">
                            <w:r>
                              <w:t>Mrs Ross will continue to work in the office on two m</w:t>
                            </w:r>
                            <w:r w:rsidR="00D712EA">
                              <w:t xml:space="preserve">ornings a week and Miss McCombe, who has done a fabulous job covering the office in the past few months has been accepted to train as a teacher and will be taking on a more classroom based role </w:t>
                            </w:r>
                            <w:r w:rsidR="008C5EB0">
                              <w:t>within Sunnylands as part of her training.</w:t>
                            </w:r>
                          </w:p>
                          <w:p w14:paraId="0B4670F3" w14:textId="6745FA02" w:rsidR="001237DE" w:rsidRPr="001237DE" w:rsidRDefault="001237D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48C502C" id="Text Box 5" o:spid="_x0000_s1027" type="#_x0000_t202" style="position:absolute;margin-left:310pt;margin-top:189.5pt;width:234pt;height:242.7pt;z-index:251754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" filled="f" stroked="f">
                <v:textbox>
                  <w:txbxContent>
                    <w:p w14:paraId="766B19D5" w14:textId="2867D985" w:rsidR="00382095" w:rsidRDefault="001237DE" w:rsidP="00EC434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Office Staff</w:t>
                      </w:r>
                    </w:p>
                    <w:p w14:paraId="068F63BF" w14:textId="56FAA517" w:rsidR="00A125C9" w:rsidRDefault="00E47F4C" w:rsidP="00EC434C">
                      <w:r>
                        <w:t>We welcome Mrs Cooper to our office team</w:t>
                      </w:r>
                      <w:r w:rsidR="00B17DF8">
                        <w:t>, who has been brought to the school by the Board of G</w:t>
                      </w:r>
                      <w:r w:rsidR="00292D8A">
                        <w:t xml:space="preserve">overnors as a </w:t>
                      </w:r>
                      <w:proofErr w:type="gramStart"/>
                      <w:r w:rsidR="00292D8A">
                        <w:t>longer term</w:t>
                      </w:r>
                      <w:proofErr w:type="gramEnd"/>
                      <w:r w:rsidR="00292D8A">
                        <w:t xml:space="preserve"> school secretary</w:t>
                      </w:r>
                      <w:r>
                        <w:t xml:space="preserve">.  Mrs Cooper will be </w:t>
                      </w:r>
                      <w:r w:rsidR="004D2461">
                        <w:t xml:space="preserve">the first point of contact when phoning or visiting the school. </w:t>
                      </w:r>
                    </w:p>
                    <w:p w14:paraId="689C40CA" w14:textId="7C5F81F4" w:rsidR="004C73D7" w:rsidRDefault="00CE525D" w:rsidP="00EC434C">
                      <w:r>
                        <w:t>Mrs Ross will continue to work in the office on two m</w:t>
                      </w:r>
                      <w:r w:rsidR="00D712EA">
                        <w:t xml:space="preserve">ornings a week and Miss </w:t>
                      </w:r>
                      <w:proofErr w:type="spellStart"/>
                      <w:r w:rsidR="00D712EA">
                        <w:t>McCombe</w:t>
                      </w:r>
                      <w:proofErr w:type="spellEnd"/>
                      <w:r w:rsidR="00D712EA">
                        <w:t xml:space="preserve">, who has done a fabulous job covering the office in the past few months has been accepted to train as a teacher and will be taking on a more classroom based role </w:t>
                      </w:r>
                      <w:r w:rsidR="008C5EB0">
                        <w:t xml:space="preserve">within </w:t>
                      </w:r>
                      <w:proofErr w:type="spellStart"/>
                      <w:r w:rsidR="008C5EB0">
                        <w:t>Sunnylands</w:t>
                      </w:r>
                      <w:proofErr w:type="spellEnd"/>
                      <w:r w:rsidR="008C5EB0">
                        <w:t xml:space="preserve"> as part of her training.</w:t>
                      </w:r>
                    </w:p>
                    <w:p w14:paraId="0B4670F3" w14:textId="6745FA02" w:rsidR="001237DE" w:rsidRPr="001237DE" w:rsidRDefault="001237DE"/>
                  </w:txbxContent>
                </v:textbox>
                <w10:wrap type="square"/>
              </v:shape>
            </w:pict>
          </mc:Fallback>
        </mc:AlternateContent>
      </w:r>
      <w:r w:rsidR="003B7FA5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D8FA8C9" wp14:editId="73B07004">
                <wp:simplePos x="0" y="0"/>
                <wp:positionH relativeFrom="page">
                  <wp:posOffset>510540</wp:posOffset>
                </wp:positionH>
                <wp:positionV relativeFrom="page">
                  <wp:posOffset>6061710</wp:posOffset>
                </wp:positionV>
                <wp:extent cx="3485515" cy="4604385"/>
                <wp:effectExtent l="0" t="0" r="0" b="18415"/>
                <wp:wrapThrough wrapText="bothSides">
                  <wp:wrapPolygon edited="0">
                    <wp:start x="157" y="0"/>
                    <wp:lineTo x="157" y="21567"/>
                    <wp:lineTo x="21250" y="21567"/>
                    <wp:lineTo x="21250" y="0"/>
                    <wp:lineTo x="157" y="0"/>
                  </wp:wrapPolygon>
                </wp:wrapThrough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5515" cy="4604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3CA4C1" w14:textId="77777777" w:rsidR="004805CD" w:rsidRDefault="004805CD" w:rsidP="00072DAC"/>
                          <w:p w14:paraId="2152AF70" w14:textId="52370B8A" w:rsidR="00CA02B9" w:rsidRDefault="00F94DD0" w:rsidP="00F8517B">
                            <w:pPr>
                              <w:jc w:val="center"/>
                              <w:rPr>
                                <w:rFonts w:asciiTheme="majorHAnsi" w:hAnsiTheme="majorHAnsi"/>
                                <w:color w:val="CA3827" w:themeColor="accen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CA3827" w:themeColor="accent1"/>
                                <w:sz w:val="36"/>
                                <w:szCs w:val="36"/>
                              </w:rPr>
                              <w:t>Key Dates in Term 3</w:t>
                            </w:r>
                          </w:p>
                          <w:p w14:paraId="3155C56E" w14:textId="7B817DCF" w:rsidR="00945A29" w:rsidRPr="00987FAE" w:rsidRDefault="00987FAE" w:rsidP="00945A29">
                            <w:pPr>
                              <w:pStyle w:val="Subtitle"/>
                              <w:jc w:val="left"/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</w:pPr>
                            <w:r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>Friday 28</w:t>
                            </w:r>
                            <w:r w:rsidRPr="00987FAE">
                              <w:rPr>
                                <w:rStyle w:val="BookTitle"/>
                                <w:i w:val="0"/>
                                <w:color w:val="000000" w:themeColor="text1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 xml:space="preserve"> April – </w:t>
                            </w:r>
                            <w:r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  <w:t>Letters re P1 places for 2017/18 will arrive in the post.</w:t>
                            </w:r>
                          </w:p>
                          <w:p w14:paraId="35BACA48" w14:textId="543A06A7" w:rsidR="009E0169" w:rsidRDefault="009D4D7C" w:rsidP="00945A29">
                            <w:pPr>
                              <w:pStyle w:val="Subtitle"/>
                              <w:jc w:val="left"/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</w:pPr>
                            <w:r w:rsidRPr="009D4D7C"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>Monday</w:t>
                            </w:r>
                            <w:r w:rsidR="00987FAE"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 xml:space="preserve"> 1</w:t>
                            </w:r>
                            <w:r w:rsidR="00987FAE" w:rsidRPr="00987FAE">
                              <w:rPr>
                                <w:rStyle w:val="BookTitle"/>
                                <w:i w:val="0"/>
                                <w:color w:val="000000" w:themeColor="text1"/>
                                <w:vertAlign w:val="superscript"/>
                              </w:rPr>
                              <w:t>st</w:t>
                            </w:r>
                            <w:r w:rsidR="00987FAE"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 xml:space="preserve"> May</w:t>
                            </w:r>
                            <w:r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  <w:t xml:space="preserve"> –</w:t>
                            </w:r>
                            <w:r w:rsidR="00987FAE"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  <w:t>May Day Bank Holiday – school closed</w:t>
                            </w:r>
                          </w:p>
                          <w:p w14:paraId="443A4C11" w14:textId="4ABAE1FC" w:rsidR="009D4D7C" w:rsidRDefault="00987FAE" w:rsidP="00945A29">
                            <w:pPr>
                              <w:pStyle w:val="Subtitle"/>
                              <w:jc w:val="left"/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</w:pPr>
                            <w:r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>Tuesday 2</w:t>
                            </w:r>
                            <w:r w:rsidRPr="00987FAE">
                              <w:rPr>
                                <w:rStyle w:val="BookTitle"/>
                                <w:i w:val="0"/>
                                <w:color w:val="000000" w:themeColor="text1"/>
                                <w:vertAlign w:val="superscript"/>
                              </w:rPr>
                              <w:t>nd</w:t>
                            </w:r>
                            <w:r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 xml:space="preserve"> May</w:t>
                            </w:r>
                            <w:r w:rsidR="009D4D7C"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  <w:t xml:space="preserve"> – </w:t>
                            </w:r>
                            <w:r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  <w:t xml:space="preserve">Extended Schools </w:t>
                            </w:r>
                            <w:proofErr w:type="spellStart"/>
                            <w:r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  <w:t>programme</w:t>
                            </w:r>
                            <w:proofErr w:type="spellEnd"/>
                            <w:r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  <w:t xml:space="preserve"> starts</w:t>
                            </w:r>
                          </w:p>
                          <w:p w14:paraId="0674B6FD" w14:textId="2867EEC3" w:rsidR="003108C8" w:rsidRPr="00987FAE" w:rsidRDefault="00987FAE" w:rsidP="00945A29">
                            <w:pPr>
                              <w:pStyle w:val="Subtitle"/>
                              <w:jc w:val="left"/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</w:pPr>
                            <w:r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>Thursday 4</w:t>
                            </w:r>
                            <w:r w:rsidRPr="00987FAE">
                              <w:rPr>
                                <w:rStyle w:val="BookTitle"/>
                                <w:i w:val="0"/>
                                <w:color w:val="000000" w:themeColor="text1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 xml:space="preserve"> May – </w:t>
                            </w:r>
                            <w:r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  <w:t>School finishes at 1pm for all pupils.</w:t>
                            </w:r>
                          </w:p>
                          <w:p w14:paraId="2A625FBF" w14:textId="049E992A" w:rsidR="005F385A" w:rsidRDefault="001766A1" w:rsidP="00945A29">
                            <w:pPr>
                              <w:pStyle w:val="Subtitle"/>
                              <w:jc w:val="left"/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</w:pPr>
                            <w:r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>Monday 29</w:t>
                            </w:r>
                            <w:r w:rsidRPr="001766A1">
                              <w:rPr>
                                <w:rStyle w:val="BookTitle"/>
                                <w:i w:val="0"/>
                                <w:color w:val="000000" w:themeColor="text1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 xml:space="preserve"> May –</w:t>
                            </w:r>
                            <w:r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  <w:t>May Day Bank Holiday – school closed.</w:t>
                            </w:r>
                          </w:p>
                          <w:p w14:paraId="2B0F4A35" w14:textId="580571F2" w:rsidR="001766A1" w:rsidRDefault="001766A1" w:rsidP="00945A29">
                            <w:pPr>
                              <w:pStyle w:val="Subtitle"/>
                              <w:jc w:val="left"/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</w:pPr>
                            <w:r w:rsidRPr="001766A1"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>Tuesday 30</w:t>
                            </w:r>
                            <w:r w:rsidRPr="001766A1">
                              <w:rPr>
                                <w:rStyle w:val="BookTitle"/>
                                <w:i w:val="0"/>
                                <w:color w:val="000000" w:themeColor="text1"/>
                                <w:vertAlign w:val="superscript"/>
                              </w:rPr>
                              <w:t>th</w:t>
                            </w:r>
                            <w:r w:rsidRPr="001766A1"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 xml:space="preserve"> May</w:t>
                            </w:r>
                            <w:r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  <w:t xml:space="preserve"> – </w:t>
                            </w:r>
                            <w:r w:rsidR="00560F1C"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  <w:t>Sports Day – P1-P4 morning, P5-P7 – afternoon, weather permitting.</w:t>
                            </w:r>
                          </w:p>
                          <w:p w14:paraId="20409CCB" w14:textId="561B151A" w:rsidR="000478B7" w:rsidRDefault="000478B7" w:rsidP="00945A29">
                            <w:pPr>
                              <w:pStyle w:val="Subtitle"/>
                              <w:jc w:val="left"/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</w:pPr>
                            <w:r w:rsidRPr="0098225B"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>Friday 2</w:t>
                            </w:r>
                            <w:r w:rsidRPr="0098225B">
                              <w:rPr>
                                <w:rStyle w:val="BookTitle"/>
                                <w:i w:val="0"/>
                                <w:color w:val="000000" w:themeColor="text1"/>
                                <w:vertAlign w:val="superscript"/>
                              </w:rPr>
                              <w:t>nd</w:t>
                            </w:r>
                            <w:r w:rsidRPr="0098225B"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 xml:space="preserve"> June</w:t>
                            </w:r>
                            <w:r w:rsidR="0098225B"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  <w:t xml:space="preserve"> – School Fair - </w:t>
                            </w:r>
                          </w:p>
                          <w:p w14:paraId="5B90656C" w14:textId="5DA8653C" w:rsidR="000478B7" w:rsidRDefault="000478B7" w:rsidP="00945A29">
                            <w:pPr>
                              <w:pStyle w:val="Subtitle"/>
                              <w:jc w:val="left"/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</w:pPr>
                            <w:r w:rsidRPr="000478B7"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>Wednesday 7</w:t>
                            </w:r>
                            <w:r w:rsidRPr="000478B7">
                              <w:rPr>
                                <w:rStyle w:val="BookTitle"/>
                                <w:i w:val="0"/>
                                <w:color w:val="000000" w:themeColor="text1"/>
                                <w:vertAlign w:val="superscript"/>
                              </w:rPr>
                              <w:t>th</w:t>
                            </w:r>
                            <w:r w:rsidRPr="000478B7"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 xml:space="preserve"> June</w:t>
                            </w:r>
                            <w:r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  <w:t xml:space="preserve"> – Afternoon for new P1 for 2017/18 year and their parents - Current P1-3 pupils finish at 1pm.</w:t>
                            </w:r>
                          </w:p>
                          <w:p w14:paraId="17066AB3" w14:textId="4EE7FA13" w:rsidR="008C510D" w:rsidRDefault="008C510D" w:rsidP="00945A29">
                            <w:pPr>
                              <w:pStyle w:val="Subtitle"/>
                              <w:jc w:val="left"/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</w:pPr>
                            <w:r w:rsidRPr="008C510D"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>Thursday 8</w:t>
                            </w:r>
                            <w:r w:rsidRPr="008C510D">
                              <w:rPr>
                                <w:rStyle w:val="BookTitle"/>
                                <w:i w:val="0"/>
                                <w:color w:val="000000" w:themeColor="text1"/>
                                <w:vertAlign w:val="superscript"/>
                              </w:rPr>
                              <w:t>th</w:t>
                            </w:r>
                            <w:r w:rsidRPr="008C510D"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 xml:space="preserve"> June</w:t>
                            </w:r>
                            <w:r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  <w:t xml:space="preserve"> – School closed – Election Day.</w:t>
                            </w:r>
                          </w:p>
                          <w:p w14:paraId="34718C4F" w14:textId="0BA7526D" w:rsidR="008C510D" w:rsidRDefault="001A4FF6" w:rsidP="00945A29">
                            <w:pPr>
                              <w:pStyle w:val="Subtitle"/>
                              <w:jc w:val="left"/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</w:pPr>
                            <w:proofErr w:type="gramStart"/>
                            <w:r w:rsidRPr="001A4FF6"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>Monday 26</w:t>
                            </w:r>
                            <w:r w:rsidRPr="001A4FF6">
                              <w:rPr>
                                <w:rStyle w:val="BookTitle"/>
                                <w:i w:val="0"/>
                                <w:color w:val="000000" w:themeColor="text1"/>
                                <w:vertAlign w:val="superscript"/>
                              </w:rPr>
                              <w:t>th</w:t>
                            </w:r>
                            <w:r w:rsidRPr="001A4FF6"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 xml:space="preserve"> June</w:t>
                            </w:r>
                            <w:r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  <w:t xml:space="preserve"> – P7 Leaving event at 2</w:t>
                            </w:r>
                            <w:r w:rsidR="00220A58"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  <w:t>pm.</w:t>
                            </w:r>
                            <w:proofErr w:type="gramEnd"/>
                            <w:r w:rsidR="00220A58"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  <w:t xml:space="preserve">  Evening visit to We are Vertigo for leavers – details to follow.  </w:t>
                            </w:r>
                          </w:p>
                          <w:p w14:paraId="4DA17499" w14:textId="386F7768" w:rsidR="00C147CD" w:rsidRPr="001766A1" w:rsidRDefault="00C147CD" w:rsidP="00945A29">
                            <w:pPr>
                              <w:pStyle w:val="Subtitle"/>
                              <w:jc w:val="left"/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</w:pPr>
                            <w:r w:rsidRPr="00C147CD"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>Friday 30</w:t>
                            </w:r>
                            <w:r w:rsidRPr="00C147CD">
                              <w:rPr>
                                <w:rStyle w:val="BookTitle"/>
                                <w:i w:val="0"/>
                                <w:color w:val="000000" w:themeColor="text1"/>
                                <w:vertAlign w:val="superscript"/>
                              </w:rPr>
                              <w:t>th</w:t>
                            </w:r>
                            <w:r w:rsidRPr="00C147CD">
                              <w:rPr>
                                <w:rStyle w:val="BookTitle"/>
                                <w:i w:val="0"/>
                                <w:color w:val="000000" w:themeColor="text1"/>
                              </w:rPr>
                              <w:t xml:space="preserve"> June</w:t>
                            </w:r>
                            <w:r>
                              <w:rPr>
                                <w:rStyle w:val="BookTitle"/>
                                <w:b w:val="0"/>
                                <w:i w:val="0"/>
                                <w:color w:val="000000" w:themeColor="text1"/>
                              </w:rPr>
                              <w:t xml:space="preserve"> – end of school year – pupils finish at 12pm.</w:t>
                            </w:r>
                          </w:p>
                          <w:p w14:paraId="7105C221" w14:textId="77777777" w:rsidR="00F8517B" w:rsidRDefault="00F8517B" w:rsidP="00F8517B">
                            <w:pPr>
                              <w:rPr>
                                <w:rFonts w:asciiTheme="majorHAnsi" w:hAnsiTheme="majorHAnsi"/>
                                <w:color w:val="CA3827" w:themeColor="accent1"/>
                                <w:sz w:val="36"/>
                                <w:szCs w:val="36"/>
                              </w:rPr>
                            </w:pPr>
                          </w:p>
                          <w:p w14:paraId="30DE0550" w14:textId="77777777" w:rsidR="00F8517B" w:rsidRDefault="00F8517B" w:rsidP="00F8517B">
                            <w:pPr>
                              <w:jc w:val="center"/>
                              <w:rPr>
                                <w:rFonts w:asciiTheme="majorHAnsi" w:hAnsiTheme="majorHAnsi"/>
                                <w:color w:val="CA3827" w:themeColor="accent1"/>
                                <w:sz w:val="36"/>
                                <w:szCs w:val="36"/>
                              </w:rPr>
                            </w:pPr>
                          </w:p>
                          <w:p w14:paraId="1D24C340" w14:textId="6BADB232" w:rsidR="00321843" w:rsidRPr="00D272B9" w:rsidRDefault="003A456B" w:rsidP="00CA02B9">
                            <w:pPr>
                              <w:rPr>
                                <w:rFonts w:asciiTheme="majorHAnsi" w:hAnsiTheme="majorHAnsi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000000" w:themeColor="text1"/>
                              </w:rPr>
                              <w:t>.</w:t>
                            </w:r>
                          </w:p>
                          <w:p w14:paraId="3F22D483" w14:textId="77777777" w:rsidR="00CA02B9" w:rsidRPr="00CA02B9" w:rsidRDefault="00CA02B9" w:rsidP="00CA02B9">
                            <w:pPr>
                              <w:jc w:val="center"/>
                              <w:rPr>
                                <w:color w:val="CA3827" w:themeColor="accent1"/>
                                <w:sz w:val="36"/>
                                <w:szCs w:val="36"/>
                              </w:rPr>
                            </w:pPr>
                          </w:p>
                          <w:p w14:paraId="45C69A96" w14:textId="634DF368" w:rsidR="00321843" w:rsidRPr="00C71397" w:rsidRDefault="00321843" w:rsidP="00C71397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29" type="#_x0000_t202" style="position:absolute;margin-left:40.2pt;margin-top:477.3pt;width:274.45pt;height:362.55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" filled="f" stroked="f">
                <v:textbox inset=",0,,0">
                  <w:txbxContent>
                    <w:p w14:paraId="443CA4C1" w14:textId="77777777" w:rsidR="004805CD" w:rsidRDefault="004805CD" w:rsidP="00072DAC"/>
                    <w:p w14:paraId="2152AF70" w14:textId="52370B8A" w:rsidR="00CA02B9" w:rsidRDefault="00F94DD0" w:rsidP="00F8517B">
                      <w:pPr>
                        <w:jc w:val="center"/>
                        <w:rPr>
                          <w:rFonts w:asciiTheme="majorHAnsi" w:hAnsiTheme="majorHAnsi"/>
                          <w:color w:val="CA3827" w:themeColor="accent1"/>
                          <w:sz w:val="36"/>
                          <w:szCs w:val="36"/>
                        </w:rPr>
                      </w:pPr>
                      <w:r>
                        <w:rPr>
                          <w:rFonts w:asciiTheme="majorHAnsi" w:hAnsiTheme="majorHAnsi"/>
                          <w:color w:val="CA3827" w:themeColor="accent1"/>
                          <w:sz w:val="36"/>
                          <w:szCs w:val="36"/>
                        </w:rPr>
                        <w:t>Key Dates in Term 3</w:t>
                      </w:r>
                    </w:p>
                    <w:p w14:paraId="3155C56E" w14:textId="7B817DCF" w:rsidR="00945A29" w:rsidRPr="00987FAE" w:rsidRDefault="00987FAE" w:rsidP="00945A29">
                      <w:pPr>
                        <w:pStyle w:val="Subtitle"/>
                        <w:jc w:val="left"/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</w:pPr>
                      <w:r>
                        <w:rPr>
                          <w:rStyle w:val="BookTitle"/>
                          <w:i w:val="0"/>
                          <w:color w:val="000000" w:themeColor="text1"/>
                        </w:rPr>
                        <w:t>Friday 28</w:t>
                      </w:r>
                      <w:r w:rsidRPr="00987FAE">
                        <w:rPr>
                          <w:rStyle w:val="BookTitle"/>
                          <w:i w:val="0"/>
                          <w:color w:val="000000" w:themeColor="text1"/>
                          <w:vertAlign w:val="superscript"/>
                        </w:rPr>
                        <w:t>th</w:t>
                      </w:r>
                      <w:r>
                        <w:rPr>
                          <w:rStyle w:val="BookTitle"/>
                          <w:i w:val="0"/>
                          <w:color w:val="000000" w:themeColor="text1"/>
                        </w:rPr>
                        <w:t xml:space="preserve"> April – </w:t>
                      </w:r>
                      <w:r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  <w:t>Letters re P1 places for 2017/18 will arrive in the post.</w:t>
                      </w:r>
                    </w:p>
                    <w:p w14:paraId="35BACA48" w14:textId="543A06A7" w:rsidR="009E0169" w:rsidRDefault="009D4D7C" w:rsidP="00945A29">
                      <w:pPr>
                        <w:pStyle w:val="Subtitle"/>
                        <w:jc w:val="left"/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</w:pPr>
                      <w:r w:rsidRPr="009D4D7C">
                        <w:rPr>
                          <w:rStyle w:val="BookTitle"/>
                          <w:i w:val="0"/>
                          <w:color w:val="000000" w:themeColor="text1"/>
                        </w:rPr>
                        <w:t>Monday</w:t>
                      </w:r>
                      <w:r w:rsidR="00987FAE">
                        <w:rPr>
                          <w:rStyle w:val="BookTitle"/>
                          <w:i w:val="0"/>
                          <w:color w:val="000000" w:themeColor="text1"/>
                        </w:rPr>
                        <w:t xml:space="preserve"> 1</w:t>
                      </w:r>
                      <w:r w:rsidR="00987FAE" w:rsidRPr="00987FAE">
                        <w:rPr>
                          <w:rStyle w:val="BookTitle"/>
                          <w:i w:val="0"/>
                          <w:color w:val="000000" w:themeColor="text1"/>
                          <w:vertAlign w:val="superscript"/>
                        </w:rPr>
                        <w:t>st</w:t>
                      </w:r>
                      <w:r w:rsidR="00987FAE">
                        <w:rPr>
                          <w:rStyle w:val="BookTitle"/>
                          <w:i w:val="0"/>
                          <w:color w:val="000000" w:themeColor="text1"/>
                        </w:rPr>
                        <w:t xml:space="preserve"> May</w:t>
                      </w:r>
                      <w:r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  <w:t xml:space="preserve"> –</w:t>
                      </w:r>
                      <w:r w:rsidR="00987FAE"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  <w:t>May Day Bank Holiday – school closed</w:t>
                      </w:r>
                    </w:p>
                    <w:p w14:paraId="443A4C11" w14:textId="4ABAE1FC" w:rsidR="009D4D7C" w:rsidRDefault="00987FAE" w:rsidP="00945A29">
                      <w:pPr>
                        <w:pStyle w:val="Subtitle"/>
                        <w:jc w:val="left"/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</w:pPr>
                      <w:r>
                        <w:rPr>
                          <w:rStyle w:val="BookTitle"/>
                          <w:i w:val="0"/>
                          <w:color w:val="000000" w:themeColor="text1"/>
                        </w:rPr>
                        <w:t>Tuesday 2</w:t>
                      </w:r>
                      <w:r w:rsidRPr="00987FAE">
                        <w:rPr>
                          <w:rStyle w:val="BookTitle"/>
                          <w:i w:val="0"/>
                          <w:color w:val="000000" w:themeColor="text1"/>
                          <w:vertAlign w:val="superscript"/>
                        </w:rPr>
                        <w:t>nd</w:t>
                      </w:r>
                      <w:r>
                        <w:rPr>
                          <w:rStyle w:val="BookTitle"/>
                          <w:i w:val="0"/>
                          <w:color w:val="000000" w:themeColor="text1"/>
                        </w:rPr>
                        <w:t xml:space="preserve"> May</w:t>
                      </w:r>
                      <w:r w:rsidR="009D4D7C"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  <w:t xml:space="preserve"> – </w:t>
                      </w:r>
                      <w:r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  <w:t xml:space="preserve">Extended Schools </w:t>
                      </w:r>
                      <w:proofErr w:type="spellStart"/>
                      <w:r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  <w:t>programme</w:t>
                      </w:r>
                      <w:proofErr w:type="spellEnd"/>
                      <w:r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  <w:t xml:space="preserve"> starts</w:t>
                      </w:r>
                    </w:p>
                    <w:p w14:paraId="0674B6FD" w14:textId="2867EEC3" w:rsidR="003108C8" w:rsidRPr="00987FAE" w:rsidRDefault="00987FAE" w:rsidP="00945A29">
                      <w:pPr>
                        <w:pStyle w:val="Subtitle"/>
                        <w:jc w:val="left"/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</w:pPr>
                      <w:r>
                        <w:rPr>
                          <w:rStyle w:val="BookTitle"/>
                          <w:i w:val="0"/>
                          <w:color w:val="000000" w:themeColor="text1"/>
                        </w:rPr>
                        <w:t>Thursday 4</w:t>
                      </w:r>
                      <w:r w:rsidRPr="00987FAE">
                        <w:rPr>
                          <w:rStyle w:val="BookTitle"/>
                          <w:i w:val="0"/>
                          <w:color w:val="000000" w:themeColor="text1"/>
                          <w:vertAlign w:val="superscript"/>
                        </w:rPr>
                        <w:t>th</w:t>
                      </w:r>
                      <w:r>
                        <w:rPr>
                          <w:rStyle w:val="BookTitle"/>
                          <w:i w:val="0"/>
                          <w:color w:val="000000" w:themeColor="text1"/>
                        </w:rPr>
                        <w:t xml:space="preserve"> May – </w:t>
                      </w:r>
                      <w:r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  <w:t>School finishes at 1pm for all pupils.</w:t>
                      </w:r>
                    </w:p>
                    <w:p w14:paraId="2A625FBF" w14:textId="049E992A" w:rsidR="005F385A" w:rsidRDefault="001766A1" w:rsidP="00945A29">
                      <w:pPr>
                        <w:pStyle w:val="Subtitle"/>
                        <w:jc w:val="left"/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</w:pPr>
                      <w:r>
                        <w:rPr>
                          <w:rStyle w:val="BookTitle"/>
                          <w:i w:val="0"/>
                          <w:color w:val="000000" w:themeColor="text1"/>
                        </w:rPr>
                        <w:t>Monday 29</w:t>
                      </w:r>
                      <w:r w:rsidRPr="001766A1">
                        <w:rPr>
                          <w:rStyle w:val="BookTitle"/>
                          <w:i w:val="0"/>
                          <w:color w:val="000000" w:themeColor="text1"/>
                          <w:vertAlign w:val="superscript"/>
                        </w:rPr>
                        <w:t>th</w:t>
                      </w:r>
                      <w:r>
                        <w:rPr>
                          <w:rStyle w:val="BookTitle"/>
                          <w:i w:val="0"/>
                          <w:color w:val="000000" w:themeColor="text1"/>
                        </w:rPr>
                        <w:t xml:space="preserve"> May –</w:t>
                      </w:r>
                      <w:r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  <w:t>May Day Bank Holiday – school closed.</w:t>
                      </w:r>
                    </w:p>
                    <w:p w14:paraId="2B0F4A35" w14:textId="580571F2" w:rsidR="001766A1" w:rsidRDefault="001766A1" w:rsidP="00945A29">
                      <w:pPr>
                        <w:pStyle w:val="Subtitle"/>
                        <w:jc w:val="left"/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</w:pPr>
                      <w:r w:rsidRPr="001766A1">
                        <w:rPr>
                          <w:rStyle w:val="BookTitle"/>
                          <w:i w:val="0"/>
                          <w:color w:val="000000" w:themeColor="text1"/>
                        </w:rPr>
                        <w:t>Tuesday 30</w:t>
                      </w:r>
                      <w:r w:rsidRPr="001766A1">
                        <w:rPr>
                          <w:rStyle w:val="BookTitle"/>
                          <w:i w:val="0"/>
                          <w:color w:val="000000" w:themeColor="text1"/>
                          <w:vertAlign w:val="superscript"/>
                        </w:rPr>
                        <w:t>th</w:t>
                      </w:r>
                      <w:r w:rsidRPr="001766A1">
                        <w:rPr>
                          <w:rStyle w:val="BookTitle"/>
                          <w:i w:val="0"/>
                          <w:color w:val="000000" w:themeColor="text1"/>
                        </w:rPr>
                        <w:t xml:space="preserve"> May</w:t>
                      </w:r>
                      <w:r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  <w:t xml:space="preserve"> – </w:t>
                      </w:r>
                      <w:r w:rsidR="00560F1C"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  <w:t>Sports Day – P1-P4 morning, P5-P7 – afternoon, weather permitting.</w:t>
                      </w:r>
                    </w:p>
                    <w:p w14:paraId="20409CCB" w14:textId="561B151A" w:rsidR="000478B7" w:rsidRDefault="000478B7" w:rsidP="00945A29">
                      <w:pPr>
                        <w:pStyle w:val="Subtitle"/>
                        <w:jc w:val="left"/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</w:pPr>
                      <w:r w:rsidRPr="0098225B">
                        <w:rPr>
                          <w:rStyle w:val="BookTitle"/>
                          <w:i w:val="0"/>
                          <w:color w:val="000000" w:themeColor="text1"/>
                        </w:rPr>
                        <w:t>Friday 2</w:t>
                      </w:r>
                      <w:r w:rsidRPr="0098225B">
                        <w:rPr>
                          <w:rStyle w:val="BookTitle"/>
                          <w:i w:val="0"/>
                          <w:color w:val="000000" w:themeColor="text1"/>
                          <w:vertAlign w:val="superscript"/>
                        </w:rPr>
                        <w:t>nd</w:t>
                      </w:r>
                      <w:r w:rsidRPr="0098225B">
                        <w:rPr>
                          <w:rStyle w:val="BookTitle"/>
                          <w:i w:val="0"/>
                          <w:color w:val="000000" w:themeColor="text1"/>
                        </w:rPr>
                        <w:t xml:space="preserve"> June</w:t>
                      </w:r>
                      <w:r w:rsidR="0098225B"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  <w:t xml:space="preserve"> – School Fair - </w:t>
                      </w:r>
                    </w:p>
                    <w:p w14:paraId="5B90656C" w14:textId="5DA8653C" w:rsidR="000478B7" w:rsidRDefault="000478B7" w:rsidP="00945A29">
                      <w:pPr>
                        <w:pStyle w:val="Subtitle"/>
                        <w:jc w:val="left"/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</w:pPr>
                      <w:r w:rsidRPr="000478B7">
                        <w:rPr>
                          <w:rStyle w:val="BookTitle"/>
                          <w:i w:val="0"/>
                          <w:color w:val="000000" w:themeColor="text1"/>
                        </w:rPr>
                        <w:t>Wednesday 7</w:t>
                      </w:r>
                      <w:r w:rsidRPr="000478B7">
                        <w:rPr>
                          <w:rStyle w:val="BookTitle"/>
                          <w:i w:val="0"/>
                          <w:color w:val="000000" w:themeColor="text1"/>
                          <w:vertAlign w:val="superscript"/>
                        </w:rPr>
                        <w:t>th</w:t>
                      </w:r>
                      <w:r w:rsidRPr="000478B7">
                        <w:rPr>
                          <w:rStyle w:val="BookTitle"/>
                          <w:i w:val="0"/>
                          <w:color w:val="000000" w:themeColor="text1"/>
                        </w:rPr>
                        <w:t xml:space="preserve"> June</w:t>
                      </w:r>
                      <w:r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  <w:t xml:space="preserve"> – Afternoon for new P1 for 2017/18 year and their parents - Current P1-3 pupils finish at 1pm.</w:t>
                      </w:r>
                    </w:p>
                    <w:p w14:paraId="17066AB3" w14:textId="4EE7FA13" w:rsidR="008C510D" w:rsidRDefault="008C510D" w:rsidP="00945A29">
                      <w:pPr>
                        <w:pStyle w:val="Subtitle"/>
                        <w:jc w:val="left"/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</w:pPr>
                      <w:r w:rsidRPr="008C510D">
                        <w:rPr>
                          <w:rStyle w:val="BookTitle"/>
                          <w:i w:val="0"/>
                          <w:color w:val="000000" w:themeColor="text1"/>
                        </w:rPr>
                        <w:t>Thursday 8</w:t>
                      </w:r>
                      <w:r w:rsidRPr="008C510D">
                        <w:rPr>
                          <w:rStyle w:val="BookTitle"/>
                          <w:i w:val="0"/>
                          <w:color w:val="000000" w:themeColor="text1"/>
                          <w:vertAlign w:val="superscript"/>
                        </w:rPr>
                        <w:t>th</w:t>
                      </w:r>
                      <w:r w:rsidRPr="008C510D">
                        <w:rPr>
                          <w:rStyle w:val="BookTitle"/>
                          <w:i w:val="0"/>
                          <w:color w:val="000000" w:themeColor="text1"/>
                        </w:rPr>
                        <w:t xml:space="preserve"> June</w:t>
                      </w:r>
                      <w:r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  <w:t xml:space="preserve"> – School closed – Election Day.</w:t>
                      </w:r>
                    </w:p>
                    <w:p w14:paraId="34718C4F" w14:textId="0BA7526D" w:rsidR="008C510D" w:rsidRDefault="001A4FF6" w:rsidP="00945A29">
                      <w:pPr>
                        <w:pStyle w:val="Subtitle"/>
                        <w:jc w:val="left"/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</w:pPr>
                      <w:proofErr w:type="gramStart"/>
                      <w:r w:rsidRPr="001A4FF6">
                        <w:rPr>
                          <w:rStyle w:val="BookTitle"/>
                          <w:i w:val="0"/>
                          <w:color w:val="000000" w:themeColor="text1"/>
                        </w:rPr>
                        <w:t>Monday 26</w:t>
                      </w:r>
                      <w:r w:rsidRPr="001A4FF6">
                        <w:rPr>
                          <w:rStyle w:val="BookTitle"/>
                          <w:i w:val="0"/>
                          <w:color w:val="000000" w:themeColor="text1"/>
                          <w:vertAlign w:val="superscript"/>
                        </w:rPr>
                        <w:t>th</w:t>
                      </w:r>
                      <w:r w:rsidRPr="001A4FF6">
                        <w:rPr>
                          <w:rStyle w:val="BookTitle"/>
                          <w:i w:val="0"/>
                          <w:color w:val="000000" w:themeColor="text1"/>
                        </w:rPr>
                        <w:t xml:space="preserve"> June</w:t>
                      </w:r>
                      <w:r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  <w:t xml:space="preserve"> – P7 Leaving event at 2</w:t>
                      </w:r>
                      <w:r w:rsidR="00220A58"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  <w:t>pm.</w:t>
                      </w:r>
                      <w:proofErr w:type="gramEnd"/>
                      <w:r w:rsidR="00220A58"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  <w:t xml:space="preserve">  Evening visit to We are Vertigo for leavers – details to follow.  </w:t>
                      </w:r>
                    </w:p>
                    <w:p w14:paraId="4DA17499" w14:textId="386F7768" w:rsidR="00C147CD" w:rsidRPr="001766A1" w:rsidRDefault="00C147CD" w:rsidP="00945A29">
                      <w:pPr>
                        <w:pStyle w:val="Subtitle"/>
                        <w:jc w:val="left"/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</w:pPr>
                      <w:r w:rsidRPr="00C147CD">
                        <w:rPr>
                          <w:rStyle w:val="BookTitle"/>
                          <w:i w:val="0"/>
                          <w:color w:val="000000" w:themeColor="text1"/>
                        </w:rPr>
                        <w:t>Friday 30</w:t>
                      </w:r>
                      <w:r w:rsidRPr="00C147CD">
                        <w:rPr>
                          <w:rStyle w:val="BookTitle"/>
                          <w:i w:val="0"/>
                          <w:color w:val="000000" w:themeColor="text1"/>
                          <w:vertAlign w:val="superscript"/>
                        </w:rPr>
                        <w:t>th</w:t>
                      </w:r>
                      <w:r w:rsidRPr="00C147CD">
                        <w:rPr>
                          <w:rStyle w:val="BookTitle"/>
                          <w:i w:val="0"/>
                          <w:color w:val="000000" w:themeColor="text1"/>
                        </w:rPr>
                        <w:t xml:space="preserve"> June</w:t>
                      </w:r>
                      <w:r>
                        <w:rPr>
                          <w:rStyle w:val="BookTitle"/>
                          <w:b w:val="0"/>
                          <w:i w:val="0"/>
                          <w:color w:val="000000" w:themeColor="text1"/>
                        </w:rPr>
                        <w:t xml:space="preserve"> – end of school year – pupils finish at 12pm.</w:t>
                      </w:r>
                    </w:p>
                    <w:p w14:paraId="7105C221" w14:textId="77777777" w:rsidR="00F8517B" w:rsidRDefault="00F8517B" w:rsidP="00F8517B">
                      <w:pPr>
                        <w:rPr>
                          <w:rFonts w:asciiTheme="majorHAnsi" w:hAnsiTheme="majorHAnsi"/>
                          <w:color w:val="CA3827" w:themeColor="accent1"/>
                          <w:sz w:val="36"/>
                          <w:szCs w:val="36"/>
                        </w:rPr>
                      </w:pPr>
                    </w:p>
                    <w:p w14:paraId="30DE0550" w14:textId="77777777" w:rsidR="00F8517B" w:rsidRDefault="00F8517B" w:rsidP="00F8517B">
                      <w:pPr>
                        <w:jc w:val="center"/>
                        <w:rPr>
                          <w:rFonts w:asciiTheme="majorHAnsi" w:hAnsiTheme="majorHAnsi"/>
                          <w:color w:val="CA3827" w:themeColor="accent1"/>
                          <w:sz w:val="36"/>
                          <w:szCs w:val="36"/>
                        </w:rPr>
                      </w:pPr>
                    </w:p>
                    <w:p w14:paraId="1D24C340" w14:textId="6BADB232" w:rsidR="00321843" w:rsidRPr="00D272B9" w:rsidRDefault="003A456B" w:rsidP="00CA02B9">
                      <w:pPr>
                        <w:rPr>
                          <w:rFonts w:asciiTheme="majorHAnsi" w:hAnsiTheme="majorHAnsi"/>
                          <w:color w:val="000000" w:themeColor="text1"/>
                        </w:rPr>
                      </w:pPr>
                      <w:r>
                        <w:rPr>
                          <w:rFonts w:asciiTheme="majorHAnsi" w:hAnsiTheme="majorHAnsi"/>
                          <w:color w:val="000000" w:themeColor="text1"/>
                        </w:rPr>
                        <w:t>.</w:t>
                      </w:r>
                    </w:p>
                    <w:p w14:paraId="3F22D483" w14:textId="77777777" w:rsidR="00CA02B9" w:rsidRPr="00CA02B9" w:rsidRDefault="00CA02B9" w:rsidP="00CA02B9">
                      <w:pPr>
                        <w:jc w:val="center"/>
                        <w:rPr>
                          <w:color w:val="CA3827" w:themeColor="accent1"/>
                          <w:sz w:val="36"/>
                          <w:szCs w:val="36"/>
                        </w:rPr>
                      </w:pPr>
                    </w:p>
                    <w:p w14:paraId="45C69A96" w14:textId="634DF368" w:rsidR="00321843" w:rsidRPr="00C71397" w:rsidRDefault="00321843" w:rsidP="00C71397">
                      <w:pPr>
                        <w:rPr>
                          <w:rFonts w:asciiTheme="majorHAnsi" w:hAnsiTheme="majorHAnsi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945A2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045F980" wp14:editId="12460F2B">
                <wp:simplePos x="0" y="0"/>
                <wp:positionH relativeFrom="page">
                  <wp:posOffset>1460500</wp:posOffset>
                </wp:positionH>
                <wp:positionV relativeFrom="page">
                  <wp:posOffset>1193800</wp:posOffset>
                </wp:positionV>
                <wp:extent cx="6858000" cy="408940"/>
                <wp:effectExtent l="0" t="0" r="0" b="22860"/>
                <wp:wrapThrough wrapText="bothSides">
                  <wp:wrapPolygon edited="0">
                    <wp:start x="0" y="0"/>
                    <wp:lineTo x="0" y="21466"/>
                    <wp:lineTo x="21520" y="21466"/>
                    <wp:lineTo x="21520" y="0"/>
                    <wp:lineTo x="0" y="0"/>
                  </wp:wrapPolygon>
                </wp:wrapThrough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408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507FF0" w14:textId="03818E4D" w:rsidR="00321843" w:rsidRPr="00F819B7" w:rsidRDefault="00F91BDB" w:rsidP="00F91BDB">
                            <w:pPr>
                              <w:pStyle w:val="Subtitle"/>
                              <w:jc w:val="left"/>
                              <w:rPr>
                                <w:rFonts w:ascii="Bradley Hand Bold" w:hAnsi="Bradley Hand Bold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Bradley Hand Bold" w:hAnsi="Bradley Hand Bold"/>
                                <w:sz w:val="48"/>
                                <w:szCs w:val="48"/>
                              </w:rPr>
                              <w:t xml:space="preserve">            </w:t>
                            </w:r>
                            <w:r w:rsidR="003B7FA5">
                              <w:rPr>
                                <w:rFonts w:ascii="Bradley Hand Bold" w:hAnsi="Bradley Hand Bold"/>
                                <w:sz w:val="48"/>
                                <w:szCs w:val="48"/>
                              </w:rPr>
                              <w:t>April 2017</w:t>
                            </w:r>
                            <w:r w:rsidR="00321843" w:rsidRPr="00F819B7">
                              <w:rPr>
                                <w:rFonts w:ascii="Bradley Hand Bold" w:hAnsi="Bradley Hand Bold"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30" type="#_x0000_t202" style="position:absolute;margin-left:115pt;margin-top:94pt;width:540pt;height:32.2pt;z-index:251677696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" filled="f" stroked="f">
                <v:textbox inset="0,0,0,0">
                  <w:txbxContent>
                    <w:p w14:paraId="1B507FF0" w14:textId="03818E4D" w:rsidR="00321843" w:rsidRPr="00F819B7" w:rsidRDefault="00F91BDB" w:rsidP="00F91BDB">
                      <w:pPr>
                        <w:pStyle w:val="Subtitle"/>
                        <w:jc w:val="left"/>
                        <w:rPr>
                          <w:rFonts w:ascii="Bradley Hand Bold" w:hAnsi="Bradley Hand Bold"/>
                          <w:sz w:val="48"/>
                          <w:szCs w:val="48"/>
                        </w:rPr>
                      </w:pPr>
                      <w:r>
                        <w:rPr>
                          <w:rFonts w:ascii="Bradley Hand Bold" w:hAnsi="Bradley Hand Bold"/>
                          <w:sz w:val="48"/>
                          <w:szCs w:val="48"/>
                        </w:rPr>
                        <w:t xml:space="preserve">            </w:t>
                      </w:r>
                      <w:r w:rsidR="003B7FA5">
                        <w:rPr>
                          <w:rFonts w:ascii="Bradley Hand Bold" w:hAnsi="Bradley Hand Bold"/>
                          <w:sz w:val="48"/>
                          <w:szCs w:val="48"/>
                        </w:rPr>
                        <w:t>April 2017</w:t>
                      </w:r>
                      <w:r w:rsidR="00321843" w:rsidRPr="00F819B7">
                        <w:rPr>
                          <w:rFonts w:ascii="Bradley Hand Bold" w:hAnsi="Bradley Hand Bold"/>
                          <w:sz w:val="48"/>
                          <w:szCs w:val="48"/>
                        </w:rPr>
                        <w:t xml:space="preserve"> 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4275C2" w:rsidRPr="004275C2">
        <w:rPr>
          <w:noProof/>
        </w:rPr>
        <w:t xml:space="preserve"> </w:t>
      </w:r>
      <w:r w:rsidR="00704D20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6F65C0FF" wp14:editId="22A68C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" cy="1828800"/>
                <wp:effectExtent l="0" t="0" r="0" b="0"/>
                <wp:wrapThrough wrapText="bothSides">
                  <wp:wrapPolygon edited="0">
                    <wp:start x="300" y="0"/>
                    <wp:lineTo x="300" y="21300"/>
                    <wp:lineTo x="21000" y="21300"/>
                    <wp:lineTo x="21000" y="0"/>
                    <wp:lineTo x="300" y="0"/>
                  </wp:wrapPolygon>
                </wp:wrapThrough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1828800"/>
                          <a:chOff x="0" y="0"/>
                          <a:chExt cx="1828800" cy="182880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g:grpSpPr>
                      <wps:wsp>
                        <wps:cNvPr id="19" name="Text Box 19"/>
                        <wps:cNvSpPr txBox="1"/>
                        <wps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  </a:ext>
                          </a:ex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10"/>
                        <wps:cNvSpPr txBox="1"/>
                        <wps:spPr>
                          <a:xfrm>
                            <a:off x="91440" y="45720"/>
                            <a:ext cx="1645920" cy="17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3DACA619" w14:textId="77777777" w:rsidR="00321843" w:rsidRPr="002961E6" w:rsidRDefault="00321843" w:rsidP="004275C2">
                              <w:pPr>
                                <w:pStyle w:val="Subtitle"/>
                                <w:rPr>
                                  <w:noProof/>
                                </w:rPr>
                              </w:pPr>
                              <w:r>
                                <w:rPr>
                                  <w:noProof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group w14:anchorId="6F65C0FF" id="Group 18" o:spid="_x0000_s1031" style="position:absolute;margin-left:0;margin-top:0;width:2in;height:2in;z-index:251720704;mso-position-horizontal-relative:page;mso-position-vertical-relative:page" coordsize="1828800,18288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" mv:complextextbox="1">
                <v:shape id="Text Box 19" o:spid="_x0000_s1032" type="#_x0000_t202" style="position:absolute;width:1828800;height:18288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BGniwQAA&#10;ANsAAAAPAAAAZHJzL2Rvd25yZXYueG1sRE9Li8IwEL4v+B/CCN40dQ9aq1F0UfHg4vPgcWjGtthM&#10;ShNt999vFoS9zcf3nNmiNaV4Ue0KywqGgwgEcWp1wZmC62XTj0E4j6yxtEwKfsjBYt75mGGibcMn&#10;ep19JkIIuwQV5N5XiZQuzcmgG9iKOHB3Wxv0AdaZ1DU2IdyU8jOKRtJgwaEhx4q+ckof56dRQPvW&#10;XL7j8dofVvdtdIuPzV5nSvW67XIKwlPr/8Vv906H+RP4+yUcIOe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iwRp4sEAAADbAAAADwAAAAAAAAAAAAAAAACXAgAAZHJzL2Rvd25y&#10;ZXYueG1sUEsFBgAAAAAEAAQA9QAAAIUDAAAAAA==&#10;" mv:complextextbox="1" filled="f" stroked="f"/>
                <v:shape id="Text Box 10" o:spid="_x0000_s1033" type="#_x0000_t202" style="position:absolute;left:91440;top:45720;width:1645920;height:17716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OaK3xAAA&#10;ANsAAAAPAAAAZHJzL2Rvd25yZXYueG1sRI9Ba8JAEIXvBf/DMoK3umkPoqmrSLEgCKUxPfQ4zY7J&#10;YnY2ZldN/33nIHib4b1575vlevCtulIfXWADL9MMFHEVrOPawHf58TwHFROyxTYwGfijCOvV6GmJ&#10;uQ03Luh6SLWSEI45GmhS6nKtY9WQxzgNHbFox9B7TLL2tbY93iTct/o1y2bao2NpaLCj94aq0+Hi&#10;DWx+uNi68+fvV3EsXFkuMt7PTsZMxsPmDVSiIT3M9+udFXyhl19kAL36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Tmit8QAAADbAAAADwAAAAAAAAAAAAAAAACXAgAAZHJzL2Rv&#10;d25yZXYueG1sUEsFBgAAAAAEAAQA9QAAAIgDAAAAAA==&#10;" filled="f" stroked="f">
                  <v:textbox inset="0,0,0,0">
                    <w:txbxContent>
                      <w:p w14:paraId="3DACA619" w14:textId="77777777" w:rsidR="00321843" w:rsidRPr="002961E6" w:rsidRDefault="00321843" w:rsidP="004275C2">
                        <w:pPr>
                          <w:pStyle w:val="Subtitle"/>
                          <w:rPr>
                            <w:noProof/>
                          </w:rPr>
                        </w:pPr>
                        <w:r>
                          <w:rPr>
                            <w:noProof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1073D9">
        <w:rPr>
          <w:noProof/>
          <w:lang w:val="en-GB" w:eastAsia="en-GB"/>
        </w:rPr>
        <w:drawing>
          <wp:anchor distT="0" distB="0" distL="114300" distR="114300" simplePos="0" relativeHeight="251708416" behindDoc="0" locked="0" layoutInCell="1" allowOverlap="1" wp14:anchorId="6035473B" wp14:editId="396BA77D">
            <wp:simplePos x="0" y="0"/>
            <wp:positionH relativeFrom="page">
              <wp:posOffset>942975</wp:posOffset>
            </wp:positionH>
            <wp:positionV relativeFrom="page">
              <wp:posOffset>247650</wp:posOffset>
            </wp:positionV>
            <wp:extent cx="895350" cy="1231265"/>
            <wp:effectExtent l="0" t="0" r="0" b="6985"/>
            <wp:wrapThrough wrapText="bothSides">
              <wp:wrapPolygon edited="0">
                <wp:start x="0" y="0"/>
                <wp:lineTo x="0" y="21388"/>
                <wp:lineTo x="21140" y="21388"/>
                <wp:lineTo x="21140" y="0"/>
                <wp:lineTo x="0" y="0"/>
              </wp:wrapPolygon>
            </wp:wrapThrough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\[\L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1231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73D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07E0414" wp14:editId="163BCB42">
                <wp:simplePos x="0" y="0"/>
                <wp:positionH relativeFrom="page">
                  <wp:posOffset>1462405</wp:posOffset>
                </wp:positionH>
                <wp:positionV relativeFrom="page">
                  <wp:posOffset>457200</wp:posOffset>
                </wp:positionV>
                <wp:extent cx="6858000" cy="736600"/>
                <wp:effectExtent l="0" t="0" r="0" b="6350"/>
                <wp:wrapThrough wrapText="bothSides">
                  <wp:wrapPolygon edited="0">
                    <wp:start x="0" y="0"/>
                    <wp:lineTo x="0" y="21228"/>
                    <wp:lineTo x="21540" y="21228"/>
                    <wp:lineTo x="21540" y="0"/>
                    <wp:lineTo x="0" y="0"/>
                  </wp:wrapPolygon>
                </wp:wrapThrough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736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FA96E8" w14:textId="77777777" w:rsidR="00321843" w:rsidRPr="002B4E37" w:rsidRDefault="00321843" w:rsidP="00FD7CF9">
                            <w:pPr>
                              <w:pStyle w:val="Title"/>
                              <w:rPr>
                                <w:rFonts w:ascii="Cooper Black" w:hAnsi="Cooper Black"/>
                              </w:rPr>
                            </w:pPr>
                            <w:r w:rsidRPr="002B4E37">
                              <w:rPr>
                                <w:rFonts w:ascii="Cooper Black" w:hAnsi="Cooper Black"/>
                              </w:rPr>
                              <w:t>Sunnylands News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id="Text Box 3" o:spid="_x0000_s1038" type="#_x0000_t202" style="position:absolute;margin-left:115.15pt;margin-top:36pt;width:540pt;height:58pt;z-index:251675648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" filled="f" stroked="f">
                <v:textbox inset="0,0,0,0">
                  <w:txbxContent>
                    <w:p w14:paraId="59FA96E8" w14:textId="77777777" w:rsidR="00321843" w:rsidRPr="002B4E37" w:rsidRDefault="00321843" w:rsidP="00FD7CF9">
                      <w:pPr>
                        <w:pStyle w:val="Title"/>
                        <w:rPr>
                          <w:rFonts w:ascii="Cooper Black" w:hAnsi="Cooper Black"/>
                        </w:rPr>
                      </w:pPr>
                      <w:proofErr w:type="spellStart"/>
                      <w:r w:rsidRPr="002B4E37">
                        <w:rPr>
                          <w:rFonts w:ascii="Cooper Black" w:hAnsi="Cooper Black"/>
                        </w:rPr>
                        <w:t>Sunnylands</w:t>
                      </w:r>
                      <w:proofErr w:type="spellEnd"/>
                      <w:r w:rsidRPr="002B4E37">
                        <w:rPr>
                          <w:rFonts w:ascii="Cooper Black" w:hAnsi="Cooper Black"/>
                        </w:rPr>
                        <w:t xml:space="preserve"> News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073D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46C4551" wp14:editId="034C5E97">
                <wp:simplePos x="0" y="0"/>
                <wp:positionH relativeFrom="page">
                  <wp:posOffset>504825</wp:posOffset>
                </wp:positionH>
                <wp:positionV relativeFrom="page">
                  <wp:posOffset>123825</wp:posOffset>
                </wp:positionV>
                <wp:extent cx="6858000" cy="2286000"/>
                <wp:effectExtent l="0" t="0" r="0" b="0"/>
                <wp:wrapThrough wrapText="bothSides">
                  <wp:wrapPolygon edited="0">
                    <wp:start x="0" y="0"/>
                    <wp:lineTo x="0" y="21360"/>
                    <wp:lineTo x="21520" y="21360"/>
                    <wp:lineTo x="21520" y="0"/>
                    <wp:lineTo x="0" y="0"/>
                  </wp:wrapPolygon>
                </wp:wrapThrough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solidFill>
                          <a:srgbClr val="0000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1BA57C" w14:textId="49D2820C" w:rsidR="00321843" w:rsidRDefault="00321843" w:rsidP="004275C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rect id="Rectangle 1" o:spid="_x0000_s1039" style="position:absolute;margin-left:39.75pt;margin-top:9.75pt;width:540pt;height:180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" fillcolor="blue" stroked="f" strokeweight="2pt">
                <v:textbox>
                  <w:txbxContent>
                    <w:p w14:paraId="491BA57C" w14:textId="49D2820C" w:rsidR="00321843" w:rsidRDefault="00321843" w:rsidP="004275C2">
                      <w:pPr>
                        <w:jc w:val="center"/>
                      </w:pP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4805CD">
        <w:rPr>
          <w:noProof/>
        </w:rPr>
        <w:t>D</w:t>
      </w:r>
      <w:r w:rsidR="00D272B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5D8B31B" wp14:editId="49AF8526">
                <wp:simplePos x="0" y="0"/>
                <wp:positionH relativeFrom="column">
                  <wp:posOffset>19660102</wp:posOffset>
                </wp:positionH>
                <wp:positionV relativeFrom="paragraph">
                  <wp:posOffset>-29530325</wp:posOffset>
                </wp:positionV>
                <wp:extent cx="3128645" cy="1895475"/>
                <wp:effectExtent l="0" t="0" r="14605" b="2857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8645" cy="1895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F9A104" w14:textId="52F210B0" w:rsidR="00321843" w:rsidRPr="005B5932" w:rsidRDefault="00321843" w:rsidP="005B5932">
                            <w:pPr>
                              <w:pStyle w:val="Photocaption"/>
                              <w:jc w:val="left"/>
                              <w:rPr>
                                <w:b w:val="0"/>
                                <w:i w:val="0"/>
                              </w:rPr>
                            </w:pPr>
                            <w:r>
                              <w:rPr>
                                <w:b w:val="0"/>
                                <w:i w:val="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36" type="#_x0000_t202" style="position:absolute;margin-left:1548.05pt;margin-top:-2325.2pt;width:246.35pt;height:149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">
                <v:textbox>
                  <w:txbxContent>
                    <w:p w14:paraId="50F9A104" w14:textId="52F210B0" w:rsidR="00321843" w:rsidRPr="005B5932" w:rsidRDefault="00321843" w:rsidP="005B5932">
                      <w:pPr>
                        <w:pStyle w:val="Photocaption"/>
                        <w:jc w:val="left"/>
                        <w:rPr>
                          <w:b w:val="0"/>
                          <w:i w:val="0"/>
                        </w:rPr>
                      </w:pPr>
                      <w:r>
                        <w:rPr>
                          <w:b w:val="0"/>
                          <w:i w:val="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F6827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2B2496D" wp14:editId="141AC38C">
                <wp:simplePos x="0" y="0"/>
                <wp:positionH relativeFrom="page">
                  <wp:posOffset>-874395</wp:posOffset>
                </wp:positionH>
                <wp:positionV relativeFrom="page">
                  <wp:posOffset>2596515</wp:posOffset>
                </wp:positionV>
                <wp:extent cx="3597910" cy="320040"/>
                <wp:effectExtent l="0" t="0" r="0" b="3810"/>
                <wp:wrapTight wrapText="bothSides">
                  <wp:wrapPolygon edited="0">
                    <wp:start x="229" y="0"/>
                    <wp:lineTo x="229" y="20571"/>
                    <wp:lineTo x="21272" y="20571"/>
                    <wp:lineTo x="21272" y="0"/>
                    <wp:lineTo x="229" y="0"/>
                  </wp:wrapPolygon>
                </wp:wrapTight>
                <wp:docPr id="107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7910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29178B45" w14:textId="0B97A4C4" w:rsidR="00321843" w:rsidRPr="00CA47DA" w:rsidRDefault="00321843" w:rsidP="00F0077D">
                            <w:pPr>
                              <w:pStyle w:val="Heading1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" o:spid="_x0000_s1037" type="#_x0000_t202" style="position:absolute;margin-left:-68.85pt;margin-top:204.45pt;width:283.3pt;height:25.2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" filled="f" stroked="f">
                <v:textbox inset=",0,,0">
                  <w:txbxContent>
                    <w:p w14:paraId="29178B45" w14:textId="0B97A4C4" w:rsidR="00321843" w:rsidRPr="00CA47DA" w:rsidRDefault="00321843" w:rsidP="00F0077D">
                      <w:pPr>
                        <w:pStyle w:val="Heading1"/>
                        <w:jc w:val="center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4805CD">
        <w:t xml:space="preserve">   M</w:t>
      </w:r>
      <w:r w:rsidR="00755126" w:rsidRPr="00755126">
        <w:rPr>
          <w:rFonts w:ascii="Calibri" w:hAnsi="Calibri"/>
          <w:sz w:val="24"/>
        </w:rPr>
        <w:t xml:space="preserve"> </w:t>
      </w:r>
    </w:p>
    <w:sectPr w:rsidR="006C49DF" w:rsidSect="00584409">
      <w:headerReference w:type="default" r:id="rId15"/>
      <w:footerReference w:type="default" r:id="rId16"/>
      <w:pgSz w:w="12240" w:h="15840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586BB4A" w14:textId="77777777" w:rsidR="00C36A3B" w:rsidRDefault="00C36A3B" w:rsidP="00584409">
      <w:pPr>
        <w:spacing w:after="0" w:line="240" w:lineRule="auto"/>
      </w:pPr>
      <w:r>
        <w:separator/>
      </w:r>
    </w:p>
  </w:endnote>
  <w:endnote w:type="continuationSeparator" w:id="0">
    <w:p w14:paraId="50EB9510" w14:textId="77777777" w:rsidR="00C36A3B" w:rsidRDefault="00C36A3B" w:rsidP="005844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S PMincho">
    <w:altName w:val="ＭＳ Ｐ明朝"/>
    <w:panose1 w:val="02020600040205080304"/>
    <w:charset w:val="80"/>
    <w:family w:val="roman"/>
    <w:pitch w:val="variable"/>
    <w:sig w:usb0="E00002FF" w:usb1="6AC7FDFB" w:usb2="00000012" w:usb3="00000000" w:csb0="0002009F" w:csb1="00000000"/>
  </w:font>
  <w:font w:name="Brush Script MT Italic">
    <w:panose1 w:val="03060802040406070304"/>
    <w:charset w:val="00"/>
    <w:family w:val="auto"/>
    <w:pitch w:val="variable"/>
    <w:sig w:usb0="00000003" w:usb1="00000000" w:usb2="00000000" w:usb3="00000000" w:csb0="0025003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radley Hand Bold">
    <w:altName w:val="Courier New"/>
    <w:charset w:val="00"/>
    <w:family w:val="auto"/>
    <w:pitch w:val="variable"/>
    <w:sig w:usb0="800000FF" w:usb1="5000204A" w:usb2="00000000" w:usb3="00000000" w:csb0="00000111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7BBCDC2" w14:textId="77777777" w:rsidR="00321843" w:rsidRDefault="00321843">
    <w:pPr>
      <w:pStyle w:val="Footer"/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33C008F" wp14:editId="7FEE186E">
              <wp:simplePos x="0" y="0"/>
              <wp:positionH relativeFrom="page">
                <wp:posOffset>457200</wp:posOffset>
              </wp:positionH>
              <wp:positionV relativeFrom="page">
                <wp:posOffset>9334500</wp:posOffset>
              </wp:positionV>
              <wp:extent cx="6858000" cy="274320"/>
              <wp:effectExtent l="0" t="0" r="0" b="5080"/>
              <wp:wrapThrough wrapText="bothSides">
                <wp:wrapPolygon edited="0">
                  <wp:start x="160" y="0"/>
                  <wp:lineTo x="160" y="20000"/>
                  <wp:lineTo x="21360" y="20000"/>
                  <wp:lineTo x="21360" y="0"/>
                  <wp:lineTo x="160" y="0"/>
                </wp:wrapPolygon>
              </wp:wrapThrough>
              <wp:docPr id="21" name="Rectangle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58000" cy="2743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36FD5793" w14:textId="77777777" w:rsidR="00321843" w:rsidRDefault="00321843" w:rsidP="00584409">
                          <w:pPr>
                            <w:pStyle w:val="Footer"/>
                          </w:pPr>
                          <w: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651C54">
                            <w:rPr>
                              <w:noProof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21" o:spid="_x0000_s1038" style="position:absolute;left:0;text-align:left;margin-left:36pt;margin-top:735pt;width:540pt;height:21.6pt;z-index:25165926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" filled="f" stroked="f" strokeweight="2pt">
              <v:textbox inset=",0,,0">
                <w:txbxContent>
                  <w:p w14:paraId="36FD5793" w14:textId="77777777" w:rsidR="00321843" w:rsidRDefault="00321843" w:rsidP="00584409">
                    <w:pPr>
                      <w:pStyle w:val="Footer"/>
                    </w:pPr>
                    <w:r>
                      <w:t xml:space="preserve">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651C54">
                      <w:rPr>
                        <w:noProof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type="through" anchorx="page" anchory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C8BCC31" w14:textId="77777777" w:rsidR="00C36A3B" w:rsidRDefault="00C36A3B" w:rsidP="00584409">
      <w:pPr>
        <w:spacing w:after="0" w:line="240" w:lineRule="auto"/>
      </w:pPr>
      <w:r>
        <w:separator/>
      </w:r>
    </w:p>
  </w:footnote>
  <w:footnote w:type="continuationSeparator" w:id="0">
    <w:p w14:paraId="5137DFBF" w14:textId="77777777" w:rsidR="00C36A3B" w:rsidRDefault="00C36A3B" w:rsidP="005844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773E17" w14:textId="77777777" w:rsidR="00321843" w:rsidRPr="00651C54" w:rsidRDefault="00321843">
    <w:pPr>
      <w:pStyle w:val="Header"/>
      <w:rPr>
        <w:b/>
      </w:rPr>
    </w:pPr>
    <w:r w:rsidRPr="00651C54">
      <w:rPr>
        <w:b/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3BD26C68" wp14:editId="1295ADDF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6858000" cy="9144000"/>
              <wp:effectExtent l="25400" t="25400" r="25400" b="25400"/>
              <wp:wrapThrough wrapText="bothSides">
                <wp:wrapPolygon edited="0">
                  <wp:start x="-80" y="-60"/>
                  <wp:lineTo x="-80" y="21600"/>
                  <wp:lineTo x="21600" y="21600"/>
                  <wp:lineTo x="21600" y="-60"/>
                  <wp:lineTo x="-80" y="-60"/>
                </wp:wrapPolygon>
              </wp:wrapThrough>
              <wp:docPr id="22" name="Rectangle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58000" cy="9144000"/>
                      </a:xfrm>
                      <a:prstGeom prst="rect">
                        <a:avLst/>
                      </a:prstGeom>
                      <a:noFill/>
                      <a:ln>
                        <a:gradFill flip="none" rotWithShape="1">
                          <a:gsLst>
                            <a:gs pos="0">
                              <a:schemeClr val="accent1"/>
                            </a:gs>
                            <a:gs pos="100000">
                              <a:schemeClr val="accent2"/>
                            </a:gs>
                          </a:gsLst>
                          <a:lin ang="0" scaled="1"/>
                          <a:tileRect/>
                        </a:gradFill>
                      </a:ln>
                    </wps:spPr>
                    <wps:style>
                      <a:lnRef idx="2">
                        <a:schemeClr val="accent1"/>
                      </a:lnRef>
                      <a:fillRef idx="1">
                        <a:schemeClr val="l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rect id="Rectangle 22" o:spid="_x0000_s1026" style="position:absolute;margin-left:36pt;margin-top:36pt;width:540pt;height:10in;z-index:251660288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" filled="f" strokeweight="2pt">
              <w10:wrap type="through"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198A1F0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5D4858EF"/>
    <w:multiLevelType w:val="hybridMultilevel"/>
    <w:tmpl w:val="478666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</w:docVars>
  <w:rsids>
    <w:rsidRoot w:val="004D05BE"/>
    <w:rsid w:val="0000098C"/>
    <w:rsid w:val="000411A7"/>
    <w:rsid w:val="000478B7"/>
    <w:rsid w:val="0005194E"/>
    <w:rsid w:val="00052FDB"/>
    <w:rsid w:val="00063448"/>
    <w:rsid w:val="00070FA4"/>
    <w:rsid w:val="00072DAC"/>
    <w:rsid w:val="00083F83"/>
    <w:rsid w:val="0008420A"/>
    <w:rsid w:val="000934EA"/>
    <w:rsid w:val="000B3D22"/>
    <w:rsid w:val="000B4383"/>
    <w:rsid w:val="000C22C5"/>
    <w:rsid w:val="000C4250"/>
    <w:rsid w:val="000E015F"/>
    <w:rsid w:val="000F152C"/>
    <w:rsid w:val="00104CAB"/>
    <w:rsid w:val="001073D9"/>
    <w:rsid w:val="001237DE"/>
    <w:rsid w:val="001362A6"/>
    <w:rsid w:val="00153F2C"/>
    <w:rsid w:val="0015536F"/>
    <w:rsid w:val="0017332C"/>
    <w:rsid w:val="001766A1"/>
    <w:rsid w:val="001842E4"/>
    <w:rsid w:val="001A4FF6"/>
    <w:rsid w:val="001D0635"/>
    <w:rsid w:val="001F7E0A"/>
    <w:rsid w:val="00220A58"/>
    <w:rsid w:val="00223D23"/>
    <w:rsid w:val="0024188D"/>
    <w:rsid w:val="00250FF3"/>
    <w:rsid w:val="00265AE0"/>
    <w:rsid w:val="00284635"/>
    <w:rsid w:val="00286648"/>
    <w:rsid w:val="00292D8A"/>
    <w:rsid w:val="002A0805"/>
    <w:rsid w:val="002B4D9B"/>
    <w:rsid w:val="002B4E37"/>
    <w:rsid w:val="002C15E7"/>
    <w:rsid w:val="002D3150"/>
    <w:rsid w:val="00301840"/>
    <w:rsid w:val="00301B4C"/>
    <w:rsid w:val="00303ABF"/>
    <w:rsid w:val="003108C8"/>
    <w:rsid w:val="00321843"/>
    <w:rsid w:val="00363E11"/>
    <w:rsid w:val="00367D88"/>
    <w:rsid w:val="00372A73"/>
    <w:rsid w:val="00382095"/>
    <w:rsid w:val="003922CB"/>
    <w:rsid w:val="003925B8"/>
    <w:rsid w:val="003927B0"/>
    <w:rsid w:val="00394841"/>
    <w:rsid w:val="003A456B"/>
    <w:rsid w:val="003B7FA5"/>
    <w:rsid w:val="003C1323"/>
    <w:rsid w:val="003E4571"/>
    <w:rsid w:val="00425DBD"/>
    <w:rsid w:val="004275C2"/>
    <w:rsid w:val="00432EDB"/>
    <w:rsid w:val="0044098F"/>
    <w:rsid w:val="00450976"/>
    <w:rsid w:val="004805CD"/>
    <w:rsid w:val="004A45C7"/>
    <w:rsid w:val="004A6762"/>
    <w:rsid w:val="004C2F27"/>
    <w:rsid w:val="004C73D7"/>
    <w:rsid w:val="004D05BE"/>
    <w:rsid w:val="004D2461"/>
    <w:rsid w:val="004E1D4A"/>
    <w:rsid w:val="004F7108"/>
    <w:rsid w:val="005525FF"/>
    <w:rsid w:val="00560F1C"/>
    <w:rsid w:val="00577A29"/>
    <w:rsid w:val="00584409"/>
    <w:rsid w:val="00594DF3"/>
    <w:rsid w:val="005B0D53"/>
    <w:rsid w:val="005B5932"/>
    <w:rsid w:val="005B5F3E"/>
    <w:rsid w:val="005F385A"/>
    <w:rsid w:val="00621CBB"/>
    <w:rsid w:val="006458D4"/>
    <w:rsid w:val="00651C54"/>
    <w:rsid w:val="00665762"/>
    <w:rsid w:val="00667702"/>
    <w:rsid w:val="006B4F12"/>
    <w:rsid w:val="006C49DF"/>
    <w:rsid w:val="006D49CF"/>
    <w:rsid w:val="006D7080"/>
    <w:rsid w:val="006F0A1A"/>
    <w:rsid w:val="00704D20"/>
    <w:rsid w:val="00730170"/>
    <w:rsid w:val="00755126"/>
    <w:rsid w:val="00763C29"/>
    <w:rsid w:val="00780AD3"/>
    <w:rsid w:val="007953F7"/>
    <w:rsid w:val="007B54FD"/>
    <w:rsid w:val="007C1A1B"/>
    <w:rsid w:val="007C673F"/>
    <w:rsid w:val="007F6827"/>
    <w:rsid w:val="008001CB"/>
    <w:rsid w:val="008259B2"/>
    <w:rsid w:val="00826262"/>
    <w:rsid w:val="00834D60"/>
    <w:rsid w:val="008454B4"/>
    <w:rsid w:val="008560A7"/>
    <w:rsid w:val="008709D6"/>
    <w:rsid w:val="0087193F"/>
    <w:rsid w:val="00882303"/>
    <w:rsid w:val="0088532F"/>
    <w:rsid w:val="008B7165"/>
    <w:rsid w:val="008C510D"/>
    <w:rsid w:val="008C5EB0"/>
    <w:rsid w:val="00913A9C"/>
    <w:rsid w:val="009371C0"/>
    <w:rsid w:val="00941A7E"/>
    <w:rsid w:val="00945A29"/>
    <w:rsid w:val="00976A90"/>
    <w:rsid w:val="0098225B"/>
    <w:rsid w:val="00987FAE"/>
    <w:rsid w:val="00995931"/>
    <w:rsid w:val="009A7B74"/>
    <w:rsid w:val="009B430E"/>
    <w:rsid w:val="009D4D7C"/>
    <w:rsid w:val="009D68E7"/>
    <w:rsid w:val="009E0169"/>
    <w:rsid w:val="009E7245"/>
    <w:rsid w:val="00A125C9"/>
    <w:rsid w:val="00A83FC3"/>
    <w:rsid w:val="00A9114C"/>
    <w:rsid w:val="00AB07C6"/>
    <w:rsid w:val="00AB2F04"/>
    <w:rsid w:val="00AC2C35"/>
    <w:rsid w:val="00AD0C17"/>
    <w:rsid w:val="00AD168C"/>
    <w:rsid w:val="00AE6C1D"/>
    <w:rsid w:val="00AE7243"/>
    <w:rsid w:val="00AF6B38"/>
    <w:rsid w:val="00B07321"/>
    <w:rsid w:val="00B17DF8"/>
    <w:rsid w:val="00B56411"/>
    <w:rsid w:val="00B64AB0"/>
    <w:rsid w:val="00B87C61"/>
    <w:rsid w:val="00BD7C9C"/>
    <w:rsid w:val="00BF3E3C"/>
    <w:rsid w:val="00C147CD"/>
    <w:rsid w:val="00C36A3B"/>
    <w:rsid w:val="00C559A6"/>
    <w:rsid w:val="00C71397"/>
    <w:rsid w:val="00C9337C"/>
    <w:rsid w:val="00C96681"/>
    <w:rsid w:val="00CA02B9"/>
    <w:rsid w:val="00CB52E2"/>
    <w:rsid w:val="00CD4384"/>
    <w:rsid w:val="00CE525D"/>
    <w:rsid w:val="00CF03C2"/>
    <w:rsid w:val="00CF3FFC"/>
    <w:rsid w:val="00D06C8C"/>
    <w:rsid w:val="00D0727D"/>
    <w:rsid w:val="00D13692"/>
    <w:rsid w:val="00D2278F"/>
    <w:rsid w:val="00D272B9"/>
    <w:rsid w:val="00D33956"/>
    <w:rsid w:val="00D423A1"/>
    <w:rsid w:val="00D6346B"/>
    <w:rsid w:val="00D669A6"/>
    <w:rsid w:val="00D712EA"/>
    <w:rsid w:val="00D737D5"/>
    <w:rsid w:val="00D73D7B"/>
    <w:rsid w:val="00D7722B"/>
    <w:rsid w:val="00D915CE"/>
    <w:rsid w:val="00DB4195"/>
    <w:rsid w:val="00DC1E3F"/>
    <w:rsid w:val="00E02E78"/>
    <w:rsid w:val="00E13BBE"/>
    <w:rsid w:val="00E16D4E"/>
    <w:rsid w:val="00E3386D"/>
    <w:rsid w:val="00E46931"/>
    <w:rsid w:val="00E47F4C"/>
    <w:rsid w:val="00E751FE"/>
    <w:rsid w:val="00E76305"/>
    <w:rsid w:val="00E9455E"/>
    <w:rsid w:val="00E979C3"/>
    <w:rsid w:val="00EA2AB7"/>
    <w:rsid w:val="00EC434C"/>
    <w:rsid w:val="00EC50BF"/>
    <w:rsid w:val="00EC7BAA"/>
    <w:rsid w:val="00EE1E10"/>
    <w:rsid w:val="00F0077D"/>
    <w:rsid w:val="00F23DAD"/>
    <w:rsid w:val="00F73EBE"/>
    <w:rsid w:val="00F819B7"/>
    <w:rsid w:val="00F8517B"/>
    <w:rsid w:val="00F91BDB"/>
    <w:rsid w:val="00F929AB"/>
    <w:rsid w:val="00F94DD0"/>
    <w:rsid w:val="00F97015"/>
    <w:rsid w:val="00F9723B"/>
    <w:rsid w:val="00F977F1"/>
    <w:rsid w:val="00FD7C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."/>
  <w:listSeparator w:val=","/>
  <w14:docId w14:val="26118D75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qFormat="1"/>
    <w:lsdException w:name="footer" w:qFormat="1"/>
    <w:lsdException w:name="caption" w:uiPriority="9" w:qFormat="1"/>
    <w:lsdException w:name="Title" w:semiHidden="0" w:uiPriority="10" w:unhideWhenUsed="0" w:qFormat="1"/>
    <w:lsdException w:name="Signature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755126"/>
    <w:pPr>
      <w:spacing w:after="200" w:line="276" w:lineRule="auto"/>
    </w:pPr>
    <w:rPr>
      <w:sz w:val="22"/>
      <w:szCs w:val="22"/>
      <w:lang w:val="en-GB" w:eastAsia="en-GB"/>
    </w:rPr>
  </w:style>
  <w:style w:type="paragraph" w:styleId="Heading1">
    <w:name w:val="heading 1"/>
    <w:basedOn w:val="Normal"/>
    <w:link w:val="Heading1Char"/>
    <w:uiPriority w:val="9"/>
    <w:qFormat/>
    <w:rsid w:val="00250FF3"/>
    <w:pPr>
      <w:keepNext/>
      <w:keepLines/>
      <w:spacing w:after="0" w:line="288" w:lineRule="auto"/>
      <w:outlineLvl w:val="0"/>
    </w:pPr>
    <w:rPr>
      <w:rFonts w:asciiTheme="majorHAnsi" w:eastAsiaTheme="majorEastAsia" w:hAnsiTheme="majorHAnsi" w:cstheme="majorBidi"/>
      <w:bCs/>
      <w:color w:val="CA3827" w:themeColor="accent1"/>
      <w:sz w:val="36"/>
      <w:szCs w:val="32"/>
      <w:lang w:val="en-US" w:eastAsia="en-US"/>
    </w:rPr>
  </w:style>
  <w:style w:type="paragraph" w:styleId="Heading2">
    <w:name w:val="heading 2"/>
    <w:basedOn w:val="Normal"/>
    <w:link w:val="Heading2Char"/>
    <w:uiPriority w:val="9"/>
    <w:unhideWhenUsed/>
    <w:qFormat/>
    <w:rsid w:val="00E9455E"/>
    <w:pPr>
      <w:keepNext/>
      <w:keepLines/>
      <w:spacing w:after="0" w:line="240" w:lineRule="auto"/>
      <w:outlineLvl w:val="1"/>
    </w:pPr>
    <w:rPr>
      <w:rFonts w:asciiTheme="majorHAnsi" w:eastAsiaTheme="majorEastAsia" w:hAnsiTheme="majorHAnsi" w:cstheme="majorBidi"/>
      <w:bCs/>
      <w:color w:val="404040" w:themeColor="text1" w:themeTint="BF"/>
      <w:sz w:val="24"/>
      <w:szCs w:val="26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uiPriority w:val="9"/>
    <w:qFormat/>
    <w:rsid w:val="00250FF3"/>
    <w:pPr>
      <w:spacing w:after="0" w:line="288" w:lineRule="auto"/>
      <w:jc w:val="center"/>
    </w:pPr>
    <w:rPr>
      <w:color w:val="FFFFFF" w:themeColor="background1"/>
      <w:kern w:val="28"/>
      <w:sz w:val="72"/>
      <w:szCs w:val="72"/>
      <w:lang w:val="en-US" w:eastAsia="en-US"/>
    </w:rPr>
  </w:style>
  <w:style w:type="character" w:customStyle="1" w:styleId="TitleChar">
    <w:name w:val="Title Char"/>
    <w:basedOn w:val="DefaultParagraphFont"/>
    <w:link w:val="Title"/>
    <w:uiPriority w:val="9"/>
    <w:rsid w:val="00DA44BF"/>
    <w:rPr>
      <w:color w:val="FFFFFF" w:themeColor="background1"/>
      <w:kern w:val="28"/>
      <w:sz w:val="72"/>
      <w:szCs w:val="72"/>
    </w:rPr>
  </w:style>
  <w:style w:type="paragraph" w:styleId="Subtitle">
    <w:name w:val="Subtitle"/>
    <w:basedOn w:val="Normal"/>
    <w:link w:val="SubtitleChar"/>
    <w:uiPriority w:val="9"/>
    <w:qFormat/>
    <w:rsid w:val="00250FF3"/>
    <w:pPr>
      <w:numPr>
        <w:ilvl w:val="1"/>
      </w:numPr>
      <w:spacing w:after="0" w:line="288" w:lineRule="auto"/>
      <w:jc w:val="center"/>
    </w:pPr>
    <w:rPr>
      <w:rFonts w:asciiTheme="majorHAnsi" w:eastAsiaTheme="majorEastAsia" w:hAnsiTheme="majorHAnsi" w:cstheme="majorBidi"/>
      <w:color w:val="FFFFFF" w:themeColor="background1"/>
      <w:sz w:val="20"/>
      <w:szCs w:val="20"/>
      <w:lang w:val="en-US" w:eastAsia="en-US"/>
    </w:rPr>
  </w:style>
  <w:style w:type="character" w:customStyle="1" w:styleId="SubtitleChar">
    <w:name w:val="Subtitle Char"/>
    <w:basedOn w:val="DefaultParagraphFont"/>
    <w:link w:val="Subtitle"/>
    <w:uiPriority w:val="9"/>
    <w:rsid w:val="00DA44BF"/>
    <w:rPr>
      <w:rFonts w:asciiTheme="majorHAnsi" w:eastAsiaTheme="majorEastAsia" w:hAnsiTheme="majorHAnsi" w:cstheme="majorBidi"/>
      <w:color w:val="FFFFFF" w:themeColor="background1"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250FF3"/>
    <w:rPr>
      <w:rFonts w:asciiTheme="majorHAnsi" w:eastAsiaTheme="majorEastAsia" w:hAnsiTheme="majorHAnsi" w:cstheme="majorBidi"/>
      <w:bCs/>
      <w:color w:val="CA3827" w:themeColor="accent1"/>
      <w:sz w:val="3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E9455E"/>
    <w:rPr>
      <w:rFonts w:asciiTheme="majorHAnsi" w:eastAsiaTheme="majorEastAsia" w:hAnsiTheme="majorHAnsi" w:cstheme="majorBidi"/>
      <w:bCs/>
      <w:color w:val="404040" w:themeColor="text1" w:themeTint="BF"/>
      <w:szCs w:val="26"/>
    </w:rPr>
  </w:style>
  <w:style w:type="paragraph" w:styleId="Footer">
    <w:name w:val="footer"/>
    <w:basedOn w:val="Normal"/>
    <w:link w:val="FooterChar"/>
    <w:uiPriority w:val="99"/>
    <w:unhideWhenUsed/>
    <w:qFormat/>
    <w:rsid w:val="008709D6"/>
    <w:pPr>
      <w:tabs>
        <w:tab w:val="center" w:pos="4320"/>
        <w:tab w:val="right" w:pos="8640"/>
      </w:tabs>
      <w:spacing w:after="0" w:line="240" w:lineRule="auto"/>
      <w:jc w:val="center"/>
    </w:pPr>
    <w:rPr>
      <w:color w:val="CA3827" w:themeColor="accent1"/>
      <w:sz w:val="18"/>
      <w:szCs w:val="24"/>
      <w:lang w:val="en-US" w:eastAsia="en-US"/>
    </w:rPr>
  </w:style>
  <w:style w:type="paragraph" w:styleId="Signature">
    <w:name w:val="Signature"/>
    <w:basedOn w:val="Normal"/>
    <w:link w:val="SignatureChar"/>
    <w:uiPriority w:val="9"/>
    <w:unhideWhenUsed/>
    <w:qFormat/>
    <w:rsid w:val="00286648"/>
    <w:pPr>
      <w:spacing w:after="0" w:line="240" w:lineRule="auto"/>
    </w:pPr>
    <w:rPr>
      <w:rFonts w:ascii="Brush Script MT Italic" w:hAnsi="Brush Script MT Italic"/>
      <w:color w:val="CA3827" w:themeColor="accent1"/>
      <w:sz w:val="72"/>
      <w:szCs w:val="60"/>
      <w:lang w:val="en-US" w:eastAsia="en-US"/>
    </w:rPr>
  </w:style>
  <w:style w:type="character" w:customStyle="1" w:styleId="SignatureChar">
    <w:name w:val="Signature Char"/>
    <w:basedOn w:val="DefaultParagraphFont"/>
    <w:link w:val="Signature"/>
    <w:uiPriority w:val="9"/>
    <w:rsid w:val="00DA44BF"/>
    <w:rPr>
      <w:rFonts w:ascii="Brush Script MT Italic" w:hAnsi="Brush Script MT Italic"/>
      <w:color w:val="CA3827" w:themeColor="accent1"/>
      <w:sz w:val="72"/>
      <w:szCs w:val="60"/>
    </w:rPr>
  </w:style>
  <w:style w:type="paragraph" w:styleId="Caption">
    <w:name w:val="caption"/>
    <w:basedOn w:val="Normal"/>
    <w:next w:val="Normal"/>
    <w:uiPriority w:val="9"/>
    <w:qFormat/>
    <w:rsid w:val="00577A29"/>
    <w:pPr>
      <w:spacing w:after="0" w:line="264" w:lineRule="auto"/>
    </w:pPr>
    <w:rPr>
      <w:rFonts w:asciiTheme="majorHAnsi" w:hAnsiTheme="majorHAnsi"/>
      <w:bCs/>
      <w:i/>
      <w:color w:val="404040" w:themeColor="text1" w:themeTint="BF"/>
      <w:sz w:val="20"/>
      <w:szCs w:val="18"/>
      <w:lang w:val="en-US"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8709D6"/>
    <w:rPr>
      <w:color w:val="CA3827" w:themeColor="accent1"/>
      <w:sz w:val="18"/>
    </w:rPr>
  </w:style>
  <w:style w:type="paragraph" w:styleId="Header">
    <w:name w:val="header"/>
    <w:basedOn w:val="Normal"/>
    <w:link w:val="HeaderChar"/>
    <w:uiPriority w:val="99"/>
    <w:unhideWhenUsed/>
    <w:qFormat/>
    <w:rsid w:val="00DA44BF"/>
    <w:pPr>
      <w:tabs>
        <w:tab w:val="center" w:pos="4320"/>
        <w:tab w:val="right" w:pos="8640"/>
      </w:tabs>
      <w:spacing w:after="0" w:line="240" w:lineRule="auto"/>
    </w:pPr>
    <w:rPr>
      <w:color w:val="CA3827" w:themeColor="accent1"/>
      <w:sz w:val="20"/>
      <w:szCs w:val="24"/>
      <w:lang w:val="en-US"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DA44BF"/>
    <w:rPr>
      <w:color w:val="CA3827" w:themeColor="accent1"/>
      <w:sz w:val="20"/>
    </w:rPr>
  </w:style>
  <w:style w:type="paragraph" w:customStyle="1" w:styleId="Photocaption">
    <w:name w:val="Photo_caption"/>
    <w:basedOn w:val="Normal"/>
    <w:link w:val="PhotocaptionChar"/>
    <w:qFormat/>
    <w:rsid w:val="00AB2F04"/>
    <w:pPr>
      <w:spacing w:after="120" w:line="240" w:lineRule="auto"/>
      <w:jc w:val="center"/>
    </w:pPr>
    <w:rPr>
      <w:b/>
      <w:i/>
      <w:sz w:val="20"/>
      <w:szCs w:val="24"/>
      <w:lang w:bidi="en-US"/>
    </w:rPr>
  </w:style>
  <w:style w:type="character" w:customStyle="1" w:styleId="PhotocaptionChar">
    <w:name w:val="Photo_caption Char"/>
    <w:basedOn w:val="DefaultParagraphFont"/>
    <w:link w:val="Photocaption"/>
    <w:rsid w:val="00AB2F04"/>
    <w:rPr>
      <w:b/>
      <w:i/>
      <w:sz w:val="20"/>
      <w:lang w:val="en-GB" w:eastAsia="en-GB"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B4E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4E37"/>
    <w:rPr>
      <w:rFonts w:ascii="Tahoma" w:hAnsi="Tahoma" w:cs="Tahoma"/>
      <w:sz w:val="16"/>
      <w:szCs w:val="16"/>
      <w:lang w:val="en-GB" w:eastAsia="en-GB"/>
    </w:rPr>
  </w:style>
  <w:style w:type="character" w:styleId="BookTitle">
    <w:name w:val="Book Title"/>
    <w:basedOn w:val="DefaultParagraphFont"/>
    <w:uiPriority w:val="33"/>
    <w:qFormat/>
    <w:rsid w:val="007C673F"/>
    <w:rPr>
      <w:b/>
      <w:bCs/>
      <w:i/>
      <w:iCs/>
      <w:spacing w:val="5"/>
    </w:rPr>
  </w:style>
  <w:style w:type="paragraph" w:styleId="ListParagraph">
    <w:name w:val="List Paragraph"/>
    <w:basedOn w:val="Normal"/>
    <w:uiPriority w:val="34"/>
    <w:rsid w:val="005525FF"/>
    <w:pPr>
      <w:ind w:left="720"/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4805CD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qFormat="1"/>
    <w:lsdException w:name="footer" w:qFormat="1"/>
    <w:lsdException w:name="caption" w:uiPriority="9" w:qFormat="1"/>
    <w:lsdException w:name="Title" w:semiHidden="0" w:uiPriority="10" w:unhideWhenUsed="0" w:qFormat="1"/>
    <w:lsdException w:name="Signature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755126"/>
    <w:pPr>
      <w:spacing w:after="200" w:line="276" w:lineRule="auto"/>
    </w:pPr>
    <w:rPr>
      <w:sz w:val="22"/>
      <w:szCs w:val="22"/>
      <w:lang w:val="en-GB" w:eastAsia="en-GB"/>
    </w:rPr>
  </w:style>
  <w:style w:type="paragraph" w:styleId="Heading1">
    <w:name w:val="heading 1"/>
    <w:basedOn w:val="Normal"/>
    <w:link w:val="Heading1Char"/>
    <w:uiPriority w:val="9"/>
    <w:qFormat/>
    <w:rsid w:val="00250FF3"/>
    <w:pPr>
      <w:keepNext/>
      <w:keepLines/>
      <w:spacing w:after="0" w:line="288" w:lineRule="auto"/>
      <w:outlineLvl w:val="0"/>
    </w:pPr>
    <w:rPr>
      <w:rFonts w:asciiTheme="majorHAnsi" w:eastAsiaTheme="majorEastAsia" w:hAnsiTheme="majorHAnsi" w:cstheme="majorBidi"/>
      <w:bCs/>
      <w:color w:val="CA3827" w:themeColor="accent1"/>
      <w:sz w:val="36"/>
      <w:szCs w:val="32"/>
      <w:lang w:val="en-US" w:eastAsia="en-US"/>
    </w:rPr>
  </w:style>
  <w:style w:type="paragraph" w:styleId="Heading2">
    <w:name w:val="heading 2"/>
    <w:basedOn w:val="Normal"/>
    <w:link w:val="Heading2Char"/>
    <w:uiPriority w:val="9"/>
    <w:unhideWhenUsed/>
    <w:qFormat/>
    <w:rsid w:val="00E9455E"/>
    <w:pPr>
      <w:keepNext/>
      <w:keepLines/>
      <w:spacing w:after="0" w:line="240" w:lineRule="auto"/>
      <w:outlineLvl w:val="1"/>
    </w:pPr>
    <w:rPr>
      <w:rFonts w:asciiTheme="majorHAnsi" w:eastAsiaTheme="majorEastAsia" w:hAnsiTheme="majorHAnsi" w:cstheme="majorBidi"/>
      <w:bCs/>
      <w:color w:val="404040" w:themeColor="text1" w:themeTint="BF"/>
      <w:sz w:val="24"/>
      <w:szCs w:val="26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uiPriority w:val="9"/>
    <w:qFormat/>
    <w:rsid w:val="00250FF3"/>
    <w:pPr>
      <w:spacing w:after="0" w:line="288" w:lineRule="auto"/>
      <w:jc w:val="center"/>
    </w:pPr>
    <w:rPr>
      <w:color w:val="FFFFFF" w:themeColor="background1"/>
      <w:kern w:val="28"/>
      <w:sz w:val="72"/>
      <w:szCs w:val="72"/>
      <w:lang w:val="en-US" w:eastAsia="en-US"/>
    </w:rPr>
  </w:style>
  <w:style w:type="character" w:customStyle="1" w:styleId="TitleChar">
    <w:name w:val="Title Char"/>
    <w:basedOn w:val="DefaultParagraphFont"/>
    <w:link w:val="Title"/>
    <w:uiPriority w:val="9"/>
    <w:rsid w:val="00DA44BF"/>
    <w:rPr>
      <w:color w:val="FFFFFF" w:themeColor="background1"/>
      <w:kern w:val="28"/>
      <w:sz w:val="72"/>
      <w:szCs w:val="72"/>
    </w:rPr>
  </w:style>
  <w:style w:type="paragraph" w:styleId="Subtitle">
    <w:name w:val="Subtitle"/>
    <w:basedOn w:val="Normal"/>
    <w:link w:val="SubtitleChar"/>
    <w:uiPriority w:val="9"/>
    <w:qFormat/>
    <w:rsid w:val="00250FF3"/>
    <w:pPr>
      <w:numPr>
        <w:ilvl w:val="1"/>
      </w:numPr>
      <w:spacing w:after="0" w:line="288" w:lineRule="auto"/>
      <w:jc w:val="center"/>
    </w:pPr>
    <w:rPr>
      <w:rFonts w:asciiTheme="majorHAnsi" w:eastAsiaTheme="majorEastAsia" w:hAnsiTheme="majorHAnsi" w:cstheme="majorBidi"/>
      <w:color w:val="FFFFFF" w:themeColor="background1"/>
      <w:sz w:val="20"/>
      <w:szCs w:val="20"/>
      <w:lang w:val="en-US" w:eastAsia="en-US"/>
    </w:rPr>
  </w:style>
  <w:style w:type="character" w:customStyle="1" w:styleId="SubtitleChar">
    <w:name w:val="Subtitle Char"/>
    <w:basedOn w:val="DefaultParagraphFont"/>
    <w:link w:val="Subtitle"/>
    <w:uiPriority w:val="9"/>
    <w:rsid w:val="00DA44BF"/>
    <w:rPr>
      <w:rFonts w:asciiTheme="majorHAnsi" w:eastAsiaTheme="majorEastAsia" w:hAnsiTheme="majorHAnsi" w:cstheme="majorBidi"/>
      <w:color w:val="FFFFFF" w:themeColor="background1"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250FF3"/>
    <w:rPr>
      <w:rFonts w:asciiTheme="majorHAnsi" w:eastAsiaTheme="majorEastAsia" w:hAnsiTheme="majorHAnsi" w:cstheme="majorBidi"/>
      <w:bCs/>
      <w:color w:val="CA3827" w:themeColor="accent1"/>
      <w:sz w:val="3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E9455E"/>
    <w:rPr>
      <w:rFonts w:asciiTheme="majorHAnsi" w:eastAsiaTheme="majorEastAsia" w:hAnsiTheme="majorHAnsi" w:cstheme="majorBidi"/>
      <w:bCs/>
      <w:color w:val="404040" w:themeColor="text1" w:themeTint="BF"/>
      <w:szCs w:val="26"/>
    </w:rPr>
  </w:style>
  <w:style w:type="paragraph" w:styleId="Footer">
    <w:name w:val="footer"/>
    <w:basedOn w:val="Normal"/>
    <w:link w:val="FooterChar"/>
    <w:uiPriority w:val="99"/>
    <w:unhideWhenUsed/>
    <w:qFormat/>
    <w:rsid w:val="008709D6"/>
    <w:pPr>
      <w:tabs>
        <w:tab w:val="center" w:pos="4320"/>
        <w:tab w:val="right" w:pos="8640"/>
      </w:tabs>
      <w:spacing w:after="0" w:line="240" w:lineRule="auto"/>
      <w:jc w:val="center"/>
    </w:pPr>
    <w:rPr>
      <w:color w:val="CA3827" w:themeColor="accent1"/>
      <w:sz w:val="18"/>
      <w:szCs w:val="24"/>
      <w:lang w:val="en-US" w:eastAsia="en-US"/>
    </w:rPr>
  </w:style>
  <w:style w:type="paragraph" w:styleId="Signature">
    <w:name w:val="Signature"/>
    <w:basedOn w:val="Normal"/>
    <w:link w:val="SignatureChar"/>
    <w:uiPriority w:val="9"/>
    <w:unhideWhenUsed/>
    <w:qFormat/>
    <w:rsid w:val="00286648"/>
    <w:pPr>
      <w:spacing w:after="0" w:line="240" w:lineRule="auto"/>
    </w:pPr>
    <w:rPr>
      <w:rFonts w:ascii="Brush Script MT Italic" w:hAnsi="Brush Script MT Italic"/>
      <w:color w:val="CA3827" w:themeColor="accent1"/>
      <w:sz w:val="72"/>
      <w:szCs w:val="60"/>
      <w:lang w:val="en-US" w:eastAsia="en-US"/>
    </w:rPr>
  </w:style>
  <w:style w:type="character" w:customStyle="1" w:styleId="SignatureChar">
    <w:name w:val="Signature Char"/>
    <w:basedOn w:val="DefaultParagraphFont"/>
    <w:link w:val="Signature"/>
    <w:uiPriority w:val="9"/>
    <w:rsid w:val="00DA44BF"/>
    <w:rPr>
      <w:rFonts w:ascii="Brush Script MT Italic" w:hAnsi="Brush Script MT Italic"/>
      <w:color w:val="CA3827" w:themeColor="accent1"/>
      <w:sz w:val="72"/>
      <w:szCs w:val="60"/>
    </w:rPr>
  </w:style>
  <w:style w:type="paragraph" w:styleId="Caption">
    <w:name w:val="caption"/>
    <w:basedOn w:val="Normal"/>
    <w:next w:val="Normal"/>
    <w:uiPriority w:val="9"/>
    <w:qFormat/>
    <w:rsid w:val="00577A29"/>
    <w:pPr>
      <w:spacing w:after="0" w:line="264" w:lineRule="auto"/>
    </w:pPr>
    <w:rPr>
      <w:rFonts w:asciiTheme="majorHAnsi" w:hAnsiTheme="majorHAnsi"/>
      <w:bCs/>
      <w:i/>
      <w:color w:val="404040" w:themeColor="text1" w:themeTint="BF"/>
      <w:sz w:val="20"/>
      <w:szCs w:val="18"/>
      <w:lang w:val="en-US"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8709D6"/>
    <w:rPr>
      <w:color w:val="CA3827" w:themeColor="accent1"/>
      <w:sz w:val="18"/>
    </w:rPr>
  </w:style>
  <w:style w:type="paragraph" w:styleId="Header">
    <w:name w:val="header"/>
    <w:basedOn w:val="Normal"/>
    <w:link w:val="HeaderChar"/>
    <w:uiPriority w:val="99"/>
    <w:unhideWhenUsed/>
    <w:qFormat/>
    <w:rsid w:val="00DA44BF"/>
    <w:pPr>
      <w:tabs>
        <w:tab w:val="center" w:pos="4320"/>
        <w:tab w:val="right" w:pos="8640"/>
      </w:tabs>
      <w:spacing w:after="0" w:line="240" w:lineRule="auto"/>
    </w:pPr>
    <w:rPr>
      <w:color w:val="CA3827" w:themeColor="accent1"/>
      <w:sz w:val="20"/>
      <w:szCs w:val="24"/>
      <w:lang w:val="en-US"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DA44BF"/>
    <w:rPr>
      <w:color w:val="CA3827" w:themeColor="accent1"/>
      <w:sz w:val="20"/>
    </w:rPr>
  </w:style>
  <w:style w:type="paragraph" w:customStyle="1" w:styleId="Photocaption">
    <w:name w:val="Photo_caption"/>
    <w:basedOn w:val="Normal"/>
    <w:link w:val="PhotocaptionChar"/>
    <w:qFormat/>
    <w:rsid w:val="00AB2F04"/>
    <w:pPr>
      <w:spacing w:after="120" w:line="240" w:lineRule="auto"/>
      <w:jc w:val="center"/>
    </w:pPr>
    <w:rPr>
      <w:b/>
      <w:i/>
      <w:sz w:val="20"/>
      <w:szCs w:val="24"/>
      <w:lang w:bidi="en-US"/>
    </w:rPr>
  </w:style>
  <w:style w:type="character" w:customStyle="1" w:styleId="PhotocaptionChar">
    <w:name w:val="Photo_caption Char"/>
    <w:basedOn w:val="DefaultParagraphFont"/>
    <w:link w:val="Photocaption"/>
    <w:rsid w:val="00AB2F04"/>
    <w:rPr>
      <w:b/>
      <w:i/>
      <w:sz w:val="20"/>
      <w:lang w:val="en-GB" w:eastAsia="en-GB"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B4E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4E37"/>
    <w:rPr>
      <w:rFonts w:ascii="Tahoma" w:hAnsi="Tahoma" w:cs="Tahoma"/>
      <w:sz w:val="16"/>
      <w:szCs w:val="16"/>
      <w:lang w:val="en-GB" w:eastAsia="en-GB"/>
    </w:rPr>
  </w:style>
  <w:style w:type="character" w:styleId="BookTitle">
    <w:name w:val="Book Title"/>
    <w:basedOn w:val="DefaultParagraphFont"/>
    <w:uiPriority w:val="33"/>
    <w:qFormat/>
    <w:rsid w:val="007C673F"/>
    <w:rPr>
      <w:b/>
      <w:bCs/>
      <w:i/>
      <w:iCs/>
      <w:spacing w:val="5"/>
    </w:rPr>
  </w:style>
  <w:style w:type="paragraph" w:styleId="ListParagraph">
    <w:name w:val="List Paragraph"/>
    <w:basedOn w:val="Normal"/>
    <w:uiPriority w:val="34"/>
    <w:rsid w:val="005525FF"/>
    <w:pPr>
      <w:ind w:left="720"/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4805C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8787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25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763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1056918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275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522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06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8530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88074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58679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619445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76270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3974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9479075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418685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0280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0980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570380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19591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5.jp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ＭＳ Ｐ明朝"/>
      </a:majorFont>
      <a:minorFont>
        <a:latin typeface="Trebuchet MS"/>
        <a:ea typeface=""/>
        <a:cs typeface=""/>
        <a:font script="Jpan" typeface="ＭＳ ゴシック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79D007E0</Template>
  <TotalTime>2</TotalTime>
  <Pages>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C2K</Company>
  <LinksUpToDate>false</LinksUpToDate>
  <CharactersWithSpaces>22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Gareth Hamilton</dc:creator>
  <cp:lastModifiedBy>L McConkey</cp:lastModifiedBy>
  <cp:revision>4</cp:revision>
  <cp:lastPrinted>2017-04-25T09:15:00Z</cp:lastPrinted>
  <dcterms:created xsi:type="dcterms:W3CDTF">2017-04-26T09:25:00Z</dcterms:created>
  <dcterms:modified xsi:type="dcterms:W3CDTF">2017-04-26T11:35:00Z</dcterms:modified>
</cp:coreProperties>
</file>